
<file path=[Content_Types].xml><?xml version="1.0" encoding="utf-8"?>
<Types xmlns="http://schemas.openxmlformats.org/package/2006/content-types">
  <Default Extension="(null)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8BAF2" w14:textId="74E54B43" w:rsidR="00D87909" w:rsidRDefault="00D634AC" w:rsidP="00334D90">
      <w:pPr>
        <w:keepNext/>
        <w:spacing w:after="0" w:line="240" w:lineRule="auto"/>
        <w:jc w:val="right"/>
        <w:outlineLvl w:val="4"/>
        <w:rPr>
          <w:rStyle w:val="s7"/>
          <w:rFonts w:ascii="Franklin Gothic Book" w:hAnsi="Franklin Gothic Book"/>
          <w:b/>
          <w:bCs/>
          <w:sz w:val="44"/>
          <w:szCs w:val="44"/>
        </w:rPr>
      </w:pPr>
      <w:bookmarkStart w:id="0" w:name="_Hlk17291119"/>
      <w:bookmarkStart w:id="1" w:name="_Hlk25132032"/>
      <w:r>
        <w:rPr>
          <w:rFonts w:ascii="Franklin Gothic Book" w:hAnsi="Franklin Gothic Book" w:cs="Arial"/>
          <w:sz w:val="18"/>
          <w:szCs w:val="18"/>
        </w:rPr>
        <w:t xml:space="preserve">Friday 29 </w:t>
      </w:r>
      <w:r w:rsidR="002C47C2">
        <w:rPr>
          <w:rFonts w:ascii="Franklin Gothic Book" w:hAnsi="Franklin Gothic Book" w:cs="Arial"/>
          <w:sz w:val="18"/>
          <w:szCs w:val="18"/>
        </w:rPr>
        <w:t xml:space="preserve">April </w:t>
      </w:r>
      <w:r w:rsidR="00F55F38" w:rsidRPr="00CF1181">
        <w:rPr>
          <w:rFonts w:ascii="Franklin Gothic Book" w:hAnsi="Franklin Gothic Book" w:cs="Arial"/>
          <w:sz w:val="18"/>
          <w:szCs w:val="18"/>
        </w:rPr>
        <w:t>202</w:t>
      </w:r>
      <w:r w:rsidR="006A00F0" w:rsidRPr="00CF1181">
        <w:rPr>
          <w:rFonts w:ascii="Franklin Gothic Book" w:hAnsi="Franklin Gothic Book" w:cs="Arial"/>
          <w:sz w:val="18"/>
          <w:szCs w:val="18"/>
        </w:rPr>
        <w:t>2</w:t>
      </w:r>
    </w:p>
    <w:p w14:paraId="28CACA57" w14:textId="252A450A" w:rsidR="001C3D11" w:rsidRDefault="00075664" w:rsidP="00A70EBF">
      <w:pPr>
        <w:spacing w:after="180"/>
        <w:rPr>
          <w:rFonts w:ascii="Franklin Gothic Book" w:hAnsi="Franklin Gothic Book"/>
          <w:b/>
          <w:bCs/>
          <w:sz w:val="52"/>
          <w:szCs w:val="52"/>
        </w:rPr>
      </w:pPr>
      <w:r>
        <w:rPr>
          <w:rFonts w:ascii="Franklin Gothic Book" w:hAnsi="Franklin Gothic Book"/>
          <w:b/>
          <w:bCs/>
          <w:sz w:val="52"/>
          <w:szCs w:val="52"/>
        </w:rPr>
        <w:t>Does Morrison think he deserves a raise?</w:t>
      </w:r>
    </w:p>
    <w:p w14:paraId="74F8D4C5" w14:textId="3FB11529" w:rsidR="001D1707" w:rsidRDefault="00D634AC" w:rsidP="00A70EBF">
      <w:pPr>
        <w:spacing w:after="180"/>
        <w:rPr>
          <w:rFonts w:ascii="Franklin Gothic Book" w:eastAsia="Calibri" w:hAnsi="Franklin Gothic Book" w:cs="Calibri"/>
          <w:sz w:val="24"/>
          <w:szCs w:val="24"/>
        </w:rPr>
      </w:pPr>
      <w:r>
        <w:rPr>
          <w:rFonts w:ascii="Franklin Gothic Book" w:eastAsia="Calibri" w:hAnsi="Franklin Gothic Book" w:cs="Calibri"/>
          <w:sz w:val="24"/>
          <w:szCs w:val="24"/>
        </w:rPr>
        <w:t xml:space="preserve">Liberal Minister Ken Wyatt </w:t>
      </w:r>
      <w:r w:rsidR="007A5A23">
        <w:rPr>
          <w:rFonts w:ascii="Franklin Gothic Book" w:eastAsia="Calibri" w:hAnsi="Franklin Gothic Book" w:cs="Calibri"/>
          <w:sz w:val="24"/>
          <w:szCs w:val="24"/>
        </w:rPr>
        <w:t>has told</w:t>
      </w:r>
      <w:r>
        <w:rPr>
          <w:rFonts w:ascii="Franklin Gothic Book" w:eastAsia="Calibri" w:hAnsi="Franklin Gothic Book" w:cs="Calibri"/>
          <w:sz w:val="24"/>
          <w:szCs w:val="24"/>
        </w:rPr>
        <w:t xml:space="preserve"> </w:t>
      </w:r>
      <w:r w:rsidR="007A5A23" w:rsidRPr="00624623">
        <w:rPr>
          <w:rFonts w:ascii="Franklin Gothic Book" w:eastAsia="Calibri" w:hAnsi="Franklin Gothic Book" w:cs="Calibri"/>
          <w:i/>
          <w:iCs/>
          <w:sz w:val="24"/>
          <w:szCs w:val="24"/>
        </w:rPr>
        <w:t>T</w:t>
      </w:r>
      <w:r w:rsidRPr="00624623">
        <w:rPr>
          <w:rFonts w:ascii="Franklin Gothic Book" w:eastAsia="Calibri" w:hAnsi="Franklin Gothic Book" w:cs="Calibri"/>
          <w:i/>
          <w:iCs/>
          <w:sz w:val="24"/>
          <w:szCs w:val="24"/>
        </w:rPr>
        <w:t>he Australian</w:t>
      </w:r>
      <w:r>
        <w:rPr>
          <w:rFonts w:ascii="Franklin Gothic Book" w:eastAsia="Calibri" w:hAnsi="Franklin Gothic Book" w:cs="Calibri"/>
          <w:sz w:val="24"/>
          <w:szCs w:val="24"/>
        </w:rPr>
        <w:t xml:space="preserve"> that </w:t>
      </w:r>
      <w:r w:rsidR="007A5A23">
        <w:rPr>
          <w:rFonts w:ascii="Franklin Gothic Book" w:eastAsia="Calibri" w:hAnsi="Franklin Gothic Book" w:cs="Calibri"/>
          <w:sz w:val="24"/>
          <w:szCs w:val="24"/>
        </w:rPr>
        <w:t>he needs a pay rise on his $426,000 salary</w:t>
      </w:r>
      <w:r>
        <w:rPr>
          <w:rFonts w:ascii="Franklin Gothic Book" w:eastAsia="Calibri" w:hAnsi="Franklin Gothic Book" w:cs="Calibri"/>
          <w:sz w:val="24"/>
          <w:szCs w:val="24"/>
        </w:rPr>
        <w:t>,</w:t>
      </w:r>
      <w:r w:rsidR="007A5A23">
        <w:rPr>
          <w:rFonts w:ascii="Franklin Gothic Book" w:eastAsia="Calibri" w:hAnsi="Franklin Gothic Book" w:cs="Calibri"/>
          <w:sz w:val="24"/>
          <w:szCs w:val="24"/>
        </w:rPr>
        <w:t xml:space="preserve"> at a time when workers </w:t>
      </w:r>
      <w:r>
        <w:rPr>
          <w:rFonts w:ascii="Franklin Gothic Book" w:eastAsia="Calibri" w:hAnsi="Franklin Gothic Book" w:cs="Calibri"/>
          <w:sz w:val="24"/>
          <w:szCs w:val="24"/>
        </w:rPr>
        <w:t xml:space="preserve">on average incomes will lose </w:t>
      </w:r>
      <w:r w:rsidR="007A5A23">
        <w:rPr>
          <w:rFonts w:ascii="Franklin Gothic Book" w:eastAsia="Calibri" w:hAnsi="Franklin Gothic Book" w:cs="Calibri"/>
          <w:sz w:val="24"/>
          <w:szCs w:val="24"/>
        </w:rPr>
        <w:t xml:space="preserve">almost </w:t>
      </w:r>
      <w:r>
        <w:rPr>
          <w:rFonts w:ascii="Franklin Gothic Book" w:eastAsia="Calibri" w:hAnsi="Franklin Gothic Book" w:cs="Calibri"/>
          <w:sz w:val="24"/>
          <w:szCs w:val="24"/>
        </w:rPr>
        <w:t xml:space="preserve">$4000 in 2022 </w:t>
      </w:r>
      <w:r w:rsidR="007A5A23">
        <w:rPr>
          <w:rFonts w:ascii="Franklin Gothic Book" w:eastAsia="Calibri" w:hAnsi="Franklin Gothic Book" w:cs="Calibri"/>
          <w:sz w:val="24"/>
          <w:szCs w:val="24"/>
        </w:rPr>
        <w:t>in real terms and the Morrison Government is refusing to support pay rises in the Annual Wage Review or the aged care pay case</w:t>
      </w:r>
      <w:r>
        <w:rPr>
          <w:rFonts w:ascii="Franklin Gothic Book" w:eastAsia="Calibri" w:hAnsi="Franklin Gothic Book" w:cs="Calibri"/>
          <w:sz w:val="24"/>
          <w:szCs w:val="24"/>
        </w:rPr>
        <w:t xml:space="preserve">. </w:t>
      </w:r>
    </w:p>
    <w:p w14:paraId="347A85DC" w14:textId="18AF9715" w:rsidR="00BE4780" w:rsidRDefault="007A5A23" w:rsidP="00A70EBF">
      <w:pPr>
        <w:spacing w:after="180"/>
        <w:rPr>
          <w:rFonts w:ascii="Franklin Gothic Book" w:eastAsia="Calibri" w:hAnsi="Franklin Gothic Book" w:cs="Calibri"/>
          <w:sz w:val="24"/>
          <w:szCs w:val="24"/>
        </w:rPr>
      </w:pPr>
      <w:r>
        <w:rPr>
          <w:rFonts w:ascii="Franklin Gothic Book" w:eastAsia="Calibri" w:hAnsi="Franklin Gothic Book" w:cs="Calibri"/>
          <w:sz w:val="24"/>
          <w:szCs w:val="24"/>
        </w:rPr>
        <w:t xml:space="preserve">The Morrison Government has even refused to grant real pay rises to its own workforce. </w:t>
      </w:r>
    </w:p>
    <w:p w14:paraId="21E7B9CB" w14:textId="5AE060FC" w:rsidR="00BE4780" w:rsidRPr="00A70EBF" w:rsidRDefault="007A5A23" w:rsidP="00A70EBF">
      <w:pPr>
        <w:spacing w:after="180"/>
        <w:rPr>
          <w:rFonts w:ascii="Franklin Gothic Book" w:eastAsia="Calibri" w:hAnsi="Franklin Gothic Book" w:cs="Calibri"/>
          <w:sz w:val="24"/>
          <w:szCs w:val="24"/>
        </w:rPr>
      </w:pPr>
      <w:r>
        <w:rPr>
          <w:rFonts w:ascii="Franklin Gothic Book" w:eastAsia="Calibri" w:hAnsi="Franklin Gothic Book" w:cs="Calibri"/>
          <w:sz w:val="24"/>
          <w:szCs w:val="24"/>
        </w:rPr>
        <w:t xml:space="preserve">Prime Minister </w:t>
      </w:r>
      <w:r w:rsidR="00BE4780">
        <w:rPr>
          <w:rFonts w:ascii="Franklin Gothic Book" w:eastAsia="Calibri" w:hAnsi="Franklin Gothic Book" w:cs="Calibri"/>
          <w:sz w:val="24"/>
          <w:szCs w:val="24"/>
        </w:rPr>
        <w:t xml:space="preserve">Morrison must </w:t>
      </w:r>
      <w:r>
        <w:rPr>
          <w:rFonts w:ascii="Franklin Gothic Book" w:eastAsia="Calibri" w:hAnsi="Franklin Gothic Book" w:cs="Calibri"/>
          <w:sz w:val="24"/>
          <w:szCs w:val="24"/>
        </w:rPr>
        <w:t xml:space="preserve">be honest with the Australian people – does he support </w:t>
      </w:r>
      <w:r w:rsidR="00BE4780">
        <w:rPr>
          <w:rFonts w:ascii="Franklin Gothic Book" w:eastAsia="Calibri" w:hAnsi="Franklin Gothic Book" w:cs="Calibri"/>
          <w:sz w:val="24"/>
          <w:szCs w:val="24"/>
        </w:rPr>
        <w:t xml:space="preserve">Minister Wyatt’s </w:t>
      </w:r>
      <w:r>
        <w:rPr>
          <w:rFonts w:ascii="Franklin Gothic Book" w:eastAsia="Calibri" w:hAnsi="Franklin Gothic Book" w:cs="Calibri"/>
          <w:sz w:val="24"/>
          <w:szCs w:val="24"/>
        </w:rPr>
        <w:t>position that politicians are more deserving of a pay rise than the people who clean their offices?</w:t>
      </w:r>
      <w:r w:rsidR="00BE4780">
        <w:rPr>
          <w:rFonts w:ascii="Franklin Gothic Book" w:eastAsia="Calibri" w:hAnsi="Franklin Gothic Book" w:cs="Calibri"/>
          <w:sz w:val="24"/>
          <w:szCs w:val="24"/>
        </w:rPr>
        <w:t xml:space="preserve">  </w:t>
      </w:r>
    </w:p>
    <w:p w14:paraId="637ACEFF" w14:textId="35391B94" w:rsidR="00A70EBF" w:rsidRPr="00A70EBF" w:rsidRDefault="00A70EBF" w:rsidP="00A70EBF">
      <w:pPr>
        <w:spacing w:after="180"/>
        <w:rPr>
          <w:rFonts w:ascii="Franklin Gothic Book" w:eastAsia="Calibri" w:hAnsi="Franklin Gothic Book" w:cs="Calibri"/>
          <w:b/>
          <w:bCs/>
          <w:sz w:val="24"/>
          <w:szCs w:val="24"/>
        </w:rPr>
      </w:pPr>
      <w:r w:rsidRPr="00A70EBF">
        <w:rPr>
          <w:rFonts w:ascii="Franklin Gothic Book" w:eastAsia="Calibri" w:hAnsi="Franklin Gothic Book" w:cs="Calibri"/>
          <w:b/>
          <w:bCs/>
          <w:sz w:val="24"/>
          <w:szCs w:val="24"/>
        </w:rPr>
        <w:t xml:space="preserve">Quotes attributable to ACTU </w:t>
      </w:r>
      <w:r w:rsidR="00D634AC">
        <w:rPr>
          <w:rFonts w:ascii="Franklin Gothic Book" w:eastAsia="Calibri" w:hAnsi="Franklin Gothic Book" w:cs="Calibri"/>
          <w:b/>
          <w:bCs/>
          <w:sz w:val="24"/>
          <w:szCs w:val="24"/>
        </w:rPr>
        <w:t>Secretary Sally McManus</w:t>
      </w:r>
      <w:r w:rsidRPr="00A70EBF">
        <w:rPr>
          <w:rFonts w:ascii="Franklin Gothic Book" w:eastAsia="Calibri" w:hAnsi="Franklin Gothic Book" w:cs="Calibri"/>
          <w:b/>
          <w:bCs/>
          <w:sz w:val="24"/>
          <w:szCs w:val="24"/>
        </w:rPr>
        <w:t xml:space="preserve">: </w:t>
      </w:r>
    </w:p>
    <w:p w14:paraId="1FF7FB0C" w14:textId="208D6F8A" w:rsidR="007A5A23" w:rsidRDefault="00A70EBF" w:rsidP="00BE4780">
      <w:pPr>
        <w:spacing w:after="180"/>
        <w:rPr>
          <w:rFonts w:ascii="Franklin Gothic Book" w:eastAsia="Calibri" w:hAnsi="Franklin Gothic Book" w:cs="Calibri"/>
          <w:sz w:val="24"/>
          <w:szCs w:val="24"/>
        </w:rPr>
      </w:pPr>
      <w:r w:rsidRPr="00A70EBF">
        <w:rPr>
          <w:rFonts w:ascii="Franklin Gothic Book" w:eastAsia="Calibri" w:hAnsi="Franklin Gothic Book" w:cs="Calibri"/>
          <w:sz w:val="24"/>
          <w:szCs w:val="24"/>
        </w:rPr>
        <w:t>“</w:t>
      </w:r>
      <w:r w:rsidR="00BE4780">
        <w:rPr>
          <w:rFonts w:ascii="Franklin Gothic Book" w:eastAsia="Calibri" w:hAnsi="Franklin Gothic Book" w:cs="Calibri"/>
          <w:sz w:val="24"/>
          <w:szCs w:val="24"/>
        </w:rPr>
        <w:t xml:space="preserve">Mr Wyatt’s claim is both outrageous and completely out of touch. </w:t>
      </w:r>
      <w:r w:rsidR="007A5A23">
        <w:rPr>
          <w:rFonts w:ascii="Franklin Gothic Book" w:eastAsia="Calibri" w:hAnsi="Franklin Gothic Book" w:cs="Calibri"/>
          <w:sz w:val="24"/>
          <w:szCs w:val="24"/>
        </w:rPr>
        <w:t>H</w:t>
      </w:r>
      <w:r w:rsidR="00BE4780">
        <w:rPr>
          <w:rFonts w:ascii="Franklin Gothic Book" w:eastAsia="Calibri" w:hAnsi="Franklin Gothic Book" w:cs="Calibri"/>
          <w:sz w:val="24"/>
          <w:szCs w:val="24"/>
        </w:rPr>
        <w:t>e thinks h</w:t>
      </w:r>
      <w:r w:rsidR="007A5A23">
        <w:rPr>
          <w:rFonts w:ascii="Franklin Gothic Book" w:eastAsia="Calibri" w:hAnsi="Franklin Gothic Book" w:cs="Calibri"/>
          <w:sz w:val="24"/>
          <w:szCs w:val="24"/>
        </w:rPr>
        <w:t xml:space="preserve">is $426,000 salary isn’t </w:t>
      </w:r>
      <w:proofErr w:type="gramStart"/>
      <w:r w:rsidR="007A5A23">
        <w:rPr>
          <w:rFonts w:ascii="Franklin Gothic Book" w:eastAsia="Calibri" w:hAnsi="Franklin Gothic Book" w:cs="Calibri"/>
          <w:sz w:val="24"/>
          <w:szCs w:val="24"/>
        </w:rPr>
        <w:t>enough</w:t>
      </w:r>
      <w:r w:rsidR="00BE4780">
        <w:rPr>
          <w:rFonts w:ascii="Franklin Gothic Book" w:eastAsia="Calibri" w:hAnsi="Franklin Gothic Book" w:cs="Calibri"/>
          <w:sz w:val="24"/>
          <w:szCs w:val="24"/>
        </w:rPr>
        <w:t>,</w:t>
      </w:r>
      <w:r w:rsidR="007A5A23">
        <w:rPr>
          <w:rFonts w:ascii="Franklin Gothic Book" w:eastAsia="Calibri" w:hAnsi="Franklin Gothic Book" w:cs="Calibri"/>
          <w:sz w:val="24"/>
          <w:szCs w:val="24"/>
        </w:rPr>
        <w:t xml:space="preserve"> but</w:t>
      </w:r>
      <w:proofErr w:type="gramEnd"/>
      <w:r w:rsidR="007A5A23">
        <w:rPr>
          <w:rFonts w:ascii="Franklin Gothic Book" w:eastAsia="Calibri" w:hAnsi="Franklin Gothic Book" w:cs="Calibri"/>
          <w:sz w:val="24"/>
          <w:szCs w:val="24"/>
        </w:rPr>
        <w:t xml:space="preserve"> isn’t willing to support an increase for workers who rely on the Annual Wage Review or those in aged care</w:t>
      </w:r>
      <w:r w:rsidR="00BE4780">
        <w:rPr>
          <w:rFonts w:ascii="Franklin Gothic Book" w:eastAsia="Calibri" w:hAnsi="Franklin Gothic Book" w:cs="Calibri"/>
          <w:sz w:val="24"/>
          <w:szCs w:val="24"/>
        </w:rPr>
        <w:t>.</w:t>
      </w:r>
    </w:p>
    <w:p w14:paraId="5092340A" w14:textId="24071BB7" w:rsidR="004B3E46" w:rsidRDefault="007A5A23" w:rsidP="00BE4780">
      <w:pPr>
        <w:spacing w:after="180"/>
        <w:rPr>
          <w:rFonts w:ascii="Franklin Gothic Book" w:eastAsia="Calibri" w:hAnsi="Franklin Gothic Book" w:cs="Calibri"/>
          <w:sz w:val="24"/>
          <w:szCs w:val="24"/>
        </w:rPr>
      </w:pPr>
      <w:r>
        <w:rPr>
          <w:rFonts w:ascii="Franklin Gothic Book" w:eastAsia="Calibri" w:hAnsi="Franklin Gothic Book" w:cs="Calibri"/>
          <w:sz w:val="24"/>
          <w:szCs w:val="24"/>
        </w:rPr>
        <w:t>“At a time when the average worker is seeing their wages go backwards almost $4000 this year alone, does the Prime Minister think he and his ministers are doing it tough?</w:t>
      </w:r>
      <w:r w:rsidR="00BE4780">
        <w:rPr>
          <w:rFonts w:ascii="Franklin Gothic Book" w:eastAsia="Calibri" w:hAnsi="Franklin Gothic Book" w:cs="Calibri"/>
          <w:sz w:val="24"/>
          <w:szCs w:val="24"/>
        </w:rPr>
        <w:t xml:space="preserve"> </w:t>
      </w:r>
    </w:p>
    <w:p w14:paraId="076715F8" w14:textId="2BBC0A8D" w:rsidR="00BE4780" w:rsidRDefault="00BE4780" w:rsidP="00BE4780">
      <w:pPr>
        <w:spacing w:after="180"/>
        <w:rPr>
          <w:rFonts w:ascii="Franklin Gothic Book" w:eastAsia="Calibri" w:hAnsi="Franklin Gothic Book" w:cs="Calibri"/>
          <w:sz w:val="24"/>
          <w:szCs w:val="24"/>
        </w:rPr>
      </w:pPr>
      <w:r>
        <w:rPr>
          <w:rFonts w:ascii="Franklin Gothic Book" w:eastAsia="Calibri" w:hAnsi="Franklin Gothic Book" w:cs="Calibri"/>
          <w:sz w:val="24"/>
          <w:szCs w:val="24"/>
        </w:rPr>
        <w:t>“</w:t>
      </w:r>
      <w:r w:rsidR="007A5A23">
        <w:rPr>
          <w:rFonts w:ascii="Franklin Gothic Book" w:eastAsia="Calibri" w:hAnsi="Franklin Gothic Book" w:cs="Calibri"/>
          <w:sz w:val="24"/>
          <w:szCs w:val="24"/>
        </w:rPr>
        <w:t>This is what Australian workers get from this Government.</w:t>
      </w:r>
      <w:r w:rsidR="009E561F">
        <w:rPr>
          <w:rFonts w:ascii="Franklin Gothic Book" w:eastAsia="Calibri" w:hAnsi="Franklin Gothic Book" w:cs="Calibri"/>
          <w:sz w:val="24"/>
          <w:szCs w:val="24"/>
        </w:rPr>
        <w:t xml:space="preserve"> We </w:t>
      </w:r>
      <w:r w:rsidR="007A5A23">
        <w:rPr>
          <w:rFonts w:ascii="Franklin Gothic Book" w:eastAsia="Calibri" w:hAnsi="Franklin Gothic Book" w:cs="Calibri"/>
          <w:sz w:val="24"/>
          <w:szCs w:val="24"/>
        </w:rPr>
        <w:t>are in</w:t>
      </w:r>
      <w:r w:rsidR="009E561F">
        <w:rPr>
          <w:rFonts w:ascii="Franklin Gothic Book" w:eastAsia="Calibri" w:hAnsi="Franklin Gothic Book" w:cs="Calibri"/>
          <w:sz w:val="24"/>
          <w:szCs w:val="24"/>
        </w:rPr>
        <w:t xml:space="preserve"> a cost-of-living crisis </w:t>
      </w:r>
      <w:r w:rsidR="007A5A23">
        <w:rPr>
          <w:rFonts w:ascii="Franklin Gothic Book" w:eastAsia="Calibri" w:hAnsi="Franklin Gothic Book" w:cs="Calibri"/>
          <w:sz w:val="24"/>
          <w:szCs w:val="24"/>
        </w:rPr>
        <w:t xml:space="preserve">but </w:t>
      </w:r>
      <w:r w:rsidR="009E561F">
        <w:rPr>
          <w:rFonts w:ascii="Franklin Gothic Book" w:eastAsia="Calibri" w:hAnsi="Franklin Gothic Book" w:cs="Calibri"/>
          <w:sz w:val="24"/>
          <w:szCs w:val="24"/>
        </w:rPr>
        <w:t xml:space="preserve">they’re still thinking of themselves. </w:t>
      </w:r>
    </w:p>
    <w:p w14:paraId="15697018" w14:textId="2DA82D44" w:rsidR="009E561F" w:rsidRDefault="009E561F" w:rsidP="00BE4780">
      <w:pPr>
        <w:spacing w:after="180"/>
        <w:rPr>
          <w:rFonts w:ascii="Franklin Gothic Book" w:eastAsia="Calibri" w:hAnsi="Franklin Gothic Book" w:cs="Calibri"/>
          <w:sz w:val="24"/>
          <w:szCs w:val="24"/>
        </w:rPr>
      </w:pPr>
      <w:r>
        <w:rPr>
          <w:rFonts w:ascii="Franklin Gothic Book" w:eastAsia="Calibri" w:hAnsi="Franklin Gothic Book" w:cs="Calibri"/>
          <w:sz w:val="24"/>
          <w:szCs w:val="24"/>
        </w:rPr>
        <w:t>“</w:t>
      </w:r>
      <w:r w:rsidR="007A5A23">
        <w:rPr>
          <w:rFonts w:ascii="Franklin Gothic Book" w:eastAsia="Calibri" w:hAnsi="Franklin Gothic Book" w:cs="Calibri"/>
          <w:sz w:val="24"/>
          <w:szCs w:val="24"/>
        </w:rPr>
        <w:t xml:space="preserve">Scott </w:t>
      </w:r>
      <w:r>
        <w:rPr>
          <w:rFonts w:ascii="Franklin Gothic Book" w:eastAsia="Calibri" w:hAnsi="Franklin Gothic Book" w:cs="Calibri"/>
          <w:sz w:val="24"/>
          <w:szCs w:val="24"/>
        </w:rPr>
        <w:t xml:space="preserve">Morrison </w:t>
      </w:r>
      <w:r w:rsidR="007A5A23">
        <w:rPr>
          <w:rFonts w:ascii="Franklin Gothic Book" w:eastAsia="Calibri" w:hAnsi="Franklin Gothic Book" w:cs="Calibri"/>
          <w:sz w:val="24"/>
          <w:szCs w:val="24"/>
        </w:rPr>
        <w:t xml:space="preserve">has to be honest with Australians about whether he agrees with his Minister and supports a pay </w:t>
      </w:r>
      <w:proofErr w:type="spellStart"/>
      <w:r w:rsidR="007A5A23">
        <w:rPr>
          <w:rFonts w:ascii="Franklin Gothic Book" w:eastAsia="Calibri" w:hAnsi="Franklin Gothic Book" w:cs="Calibri"/>
          <w:sz w:val="24"/>
          <w:szCs w:val="24"/>
        </w:rPr>
        <w:t>rise</w:t>
      </w:r>
      <w:proofErr w:type="spellEnd"/>
      <w:r w:rsidR="007A5A23">
        <w:rPr>
          <w:rFonts w:ascii="Franklin Gothic Book" w:eastAsia="Calibri" w:hAnsi="Franklin Gothic Book" w:cs="Calibri"/>
          <w:sz w:val="24"/>
          <w:szCs w:val="24"/>
        </w:rPr>
        <w:t xml:space="preserve"> for some of Australia’s best paid and least productive workers</w:t>
      </w:r>
      <w:r>
        <w:rPr>
          <w:rFonts w:ascii="Franklin Gothic Book" w:eastAsia="Calibri" w:hAnsi="Franklin Gothic Book" w:cs="Calibri"/>
          <w:sz w:val="24"/>
          <w:szCs w:val="24"/>
        </w:rPr>
        <w:t>.”</w:t>
      </w:r>
    </w:p>
    <w:p w14:paraId="0AAB8ADC" w14:textId="744ED8BC" w:rsidR="00F30C33" w:rsidRPr="00733A92" w:rsidRDefault="00C21CBA" w:rsidP="00A70EBF">
      <w:pPr>
        <w:spacing w:after="180"/>
        <w:rPr>
          <w:rFonts w:ascii="Franklin Gothic Book" w:eastAsia="Calibri" w:hAnsi="Franklin Gothic Book" w:cstheme="minorHAnsi"/>
          <w:sz w:val="22"/>
          <w:szCs w:val="22"/>
        </w:rPr>
      </w:pPr>
      <w:r w:rsidRPr="000B6944">
        <w:rPr>
          <w:rFonts w:ascii="Franklin Gothic Book" w:eastAsia="Calibri" w:hAnsi="Franklin Gothic Book" w:cstheme="minorHAnsi"/>
          <w:b/>
          <w:bCs/>
          <w:sz w:val="24"/>
          <w:szCs w:val="24"/>
        </w:rPr>
        <w:t>Media contact:</w:t>
      </w:r>
      <w:bookmarkEnd w:id="0"/>
      <w:bookmarkEnd w:id="1"/>
      <w:r w:rsidR="004A446C" w:rsidRPr="000B6944">
        <w:rPr>
          <w:rFonts w:ascii="Franklin Gothic Book" w:eastAsia="Calibri" w:hAnsi="Franklin Gothic Book" w:cstheme="minorHAnsi"/>
          <w:sz w:val="24"/>
          <w:szCs w:val="24"/>
        </w:rPr>
        <w:t xml:space="preserve"> </w:t>
      </w:r>
      <w:r w:rsidR="007A5A23">
        <w:rPr>
          <w:rFonts w:ascii="Franklin Gothic Book" w:eastAsia="Calibri" w:hAnsi="Franklin Gothic Book" w:cstheme="minorHAnsi"/>
          <w:sz w:val="24"/>
          <w:szCs w:val="24"/>
        </w:rPr>
        <w:t>Peter Green 0400 764 200</w:t>
      </w:r>
    </w:p>
    <w:sectPr w:rsidR="00F30C33" w:rsidRPr="00733A92" w:rsidSect="00C04432">
      <w:headerReference w:type="default" r:id="rId11"/>
      <w:footerReference w:type="even" r:id="rId12"/>
      <w:footerReference w:type="default" r:id="rId13"/>
      <w:headerReference w:type="first" r:id="rId14"/>
      <w:pgSz w:w="11900" w:h="16840"/>
      <w:pgMar w:top="1134" w:right="1134" w:bottom="1134" w:left="1134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C175DC" w14:textId="77777777" w:rsidR="00701752" w:rsidRDefault="00701752" w:rsidP="00EF2AD8">
      <w:pPr>
        <w:spacing w:after="0"/>
      </w:pPr>
      <w:r>
        <w:separator/>
      </w:r>
    </w:p>
  </w:endnote>
  <w:endnote w:type="continuationSeparator" w:id="0">
    <w:p w14:paraId="5431FEFC" w14:textId="77777777" w:rsidR="00701752" w:rsidRDefault="00701752" w:rsidP="00EF2AD8">
      <w:pPr>
        <w:spacing w:after="0"/>
      </w:pPr>
      <w:r>
        <w:continuationSeparator/>
      </w:r>
    </w:p>
  </w:endnote>
  <w:endnote w:type="continuationNotice" w:id="1">
    <w:p w14:paraId="0989D0FD" w14:textId="77777777" w:rsidR="00701752" w:rsidRDefault="0070175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44CD6" w14:textId="77777777" w:rsidR="007E4CED" w:rsidRDefault="009239E1" w:rsidP="007E4CED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64474D9" w14:textId="77777777" w:rsidR="007E4CED" w:rsidRDefault="007E4CED" w:rsidP="007E4CED">
    <w:pPr>
      <w:pStyle w:val="Footer"/>
      <w:ind w:right="360"/>
    </w:pPr>
  </w:p>
  <w:p w14:paraId="3B439122" w14:textId="77777777" w:rsidR="0033186A" w:rsidRDefault="0033186A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8F6D2" w14:textId="77777777" w:rsidR="007E4CED" w:rsidRPr="00EF13A0" w:rsidRDefault="007E4CED" w:rsidP="007E4CE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2A5285" w14:textId="77777777" w:rsidR="00701752" w:rsidRDefault="00701752" w:rsidP="00EF2AD8">
      <w:pPr>
        <w:spacing w:after="0"/>
      </w:pPr>
      <w:r>
        <w:separator/>
      </w:r>
    </w:p>
  </w:footnote>
  <w:footnote w:type="continuationSeparator" w:id="0">
    <w:p w14:paraId="7CCE3367" w14:textId="77777777" w:rsidR="00701752" w:rsidRDefault="00701752" w:rsidP="00EF2AD8">
      <w:pPr>
        <w:spacing w:after="0"/>
      </w:pPr>
      <w:r>
        <w:continuationSeparator/>
      </w:r>
    </w:p>
  </w:footnote>
  <w:footnote w:type="continuationNotice" w:id="1">
    <w:p w14:paraId="72215349" w14:textId="77777777" w:rsidR="00701752" w:rsidRDefault="0070175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6E458" w14:textId="77777777" w:rsidR="007E4CED" w:rsidRDefault="007E4CED" w:rsidP="007E4CED">
    <w:pPr>
      <w:pStyle w:val="Header"/>
      <w:ind w:left="-1134"/>
    </w:pPr>
  </w:p>
  <w:p w14:paraId="12D30466" w14:textId="77777777" w:rsidR="0033186A" w:rsidRDefault="0033186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78F55" w14:textId="77777777" w:rsidR="007E4CED" w:rsidRDefault="00086FCC" w:rsidP="007E4CED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8241" behindDoc="0" locked="0" layoutInCell="1" allowOverlap="1" wp14:anchorId="2A10BA9E" wp14:editId="5ED418F0">
          <wp:simplePos x="0" y="0"/>
          <wp:positionH relativeFrom="column">
            <wp:posOffset>-581660</wp:posOffset>
          </wp:positionH>
          <wp:positionV relativeFrom="paragraph">
            <wp:posOffset>184785</wp:posOffset>
          </wp:positionV>
          <wp:extent cx="7284085" cy="1539240"/>
          <wp:effectExtent l="0" t="0" r="5715" b="0"/>
          <wp:wrapThrough wrapText="bothSides">
            <wp:wrapPolygon edited="0">
              <wp:start x="0" y="0"/>
              <wp:lineTo x="0" y="21386"/>
              <wp:lineTo x="21579" y="21386"/>
              <wp:lineTo x="21579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_only_media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263"/>
                  <a:stretch/>
                </pic:blipFill>
                <pic:spPr bwMode="auto">
                  <a:xfrm>
                    <a:off x="0" y="0"/>
                    <a:ext cx="7284085" cy="15392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39E1">
      <w:rPr>
        <w:noProof/>
        <w:lang w:eastAsia="en-AU"/>
      </w:rPr>
      <w:drawing>
        <wp:anchor distT="0" distB="0" distL="114300" distR="114300" simplePos="0" relativeHeight="251658240" behindDoc="1" locked="0" layoutInCell="1" allowOverlap="1" wp14:anchorId="09CD8B5A" wp14:editId="2D67BF3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0" cy="7560000"/>
          <wp:effectExtent l="0" t="0" r="0" b="0"/>
          <wp:wrapNone/>
          <wp:docPr id="6" name="Picture 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CTU_extended.pd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0" cy="756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14F32"/>
    <w:multiLevelType w:val="hybridMultilevel"/>
    <w:tmpl w:val="C6AA21A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761C0F"/>
    <w:multiLevelType w:val="hybridMultilevel"/>
    <w:tmpl w:val="561267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2A4699"/>
    <w:multiLevelType w:val="hybridMultilevel"/>
    <w:tmpl w:val="3148E8DE"/>
    <w:lvl w:ilvl="0" w:tplc="90E06C7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A6DD8"/>
    <w:multiLevelType w:val="multilevel"/>
    <w:tmpl w:val="A4280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72B6F46"/>
    <w:multiLevelType w:val="hybridMultilevel"/>
    <w:tmpl w:val="2A428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623767"/>
    <w:multiLevelType w:val="hybridMultilevel"/>
    <w:tmpl w:val="E00E28A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801E1B"/>
    <w:multiLevelType w:val="hybridMultilevel"/>
    <w:tmpl w:val="70EC88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AB5D1E"/>
    <w:multiLevelType w:val="hybridMultilevel"/>
    <w:tmpl w:val="256892A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06678A"/>
    <w:multiLevelType w:val="hybridMultilevel"/>
    <w:tmpl w:val="9692FF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367775"/>
    <w:multiLevelType w:val="hybridMultilevel"/>
    <w:tmpl w:val="23FA7B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EE3DF8"/>
    <w:multiLevelType w:val="hybridMultilevel"/>
    <w:tmpl w:val="D63445A2"/>
    <w:lvl w:ilvl="0" w:tplc="3FECB83E">
      <w:numFmt w:val="bullet"/>
      <w:lvlText w:val=""/>
      <w:lvlJc w:val="left"/>
      <w:pPr>
        <w:ind w:left="36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02917B5"/>
    <w:multiLevelType w:val="hybridMultilevel"/>
    <w:tmpl w:val="46D027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14603F"/>
    <w:multiLevelType w:val="multilevel"/>
    <w:tmpl w:val="3CAE3A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B9B4633"/>
    <w:multiLevelType w:val="multilevel"/>
    <w:tmpl w:val="8D961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21065AD"/>
    <w:multiLevelType w:val="multilevel"/>
    <w:tmpl w:val="CE10B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22F0F4C"/>
    <w:multiLevelType w:val="hybridMultilevel"/>
    <w:tmpl w:val="882A4D3E"/>
    <w:lvl w:ilvl="0" w:tplc="F990B42C">
      <w:numFmt w:val="bullet"/>
      <w:lvlText w:val=""/>
      <w:lvlJc w:val="left"/>
      <w:pPr>
        <w:ind w:left="36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5FF5C97"/>
    <w:multiLevelType w:val="hybridMultilevel"/>
    <w:tmpl w:val="8A9275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C610A1"/>
    <w:multiLevelType w:val="multilevel"/>
    <w:tmpl w:val="3F3A0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3421777"/>
    <w:multiLevelType w:val="hybridMultilevel"/>
    <w:tmpl w:val="C73CCB74"/>
    <w:lvl w:ilvl="0" w:tplc="FE3856E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/>
        <w:i w:val="0"/>
        <w:color w:val="FF000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5B50D18"/>
    <w:multiLevelType w:val="hybridMultilevel"/>
    <w:tmpl w:val="E21E41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936939"/>
    <w:multiLevelType w:val="multilevel"/>
    <w:tmpl w:val="FCE47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77A5FEC"/>
    <w:multiLevelType w:val="hybridMultilevel"/>
    <w:tmpl w:val="5D3C1E28"/>
    <w:lvl w:ilvl="0" w:tplc="60A660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340DF1"/>
    <w:multiLevelType w:val="hybridMultilevel"/>
    <w:tmpl w:val="0D969E88"/>
    <w:lvl w:ilvl="0" w:tplc="0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15"/>
  </w:num>
  <w:num w:numId="4">
    <w:abstractNumId w:val="21"/>
  </w:num>
  <w:num w:numId="5">
    <w:abstractNumId w:val="18"/>
  </w:num>
  <w:num w:numId="6">
    <w:abstractNumId w:val="8"/>
  </w:num>
  <w:num w:numId="7">
    <w:abstractNumId w:val="6"/>
  </w:num>
  <w:num w:numId="8">
    <w:abstractNumId w:val="1"/>
  </w:num>
  <w:num w:numId="9">
    <w:abstractNumId w:val="2"/>
  </w:num>
  <w:num w:numId="10">
    <w:abstractNumId w:val="17"/>
  </w:num>
  <w:num w:numId="11">
    <w:abstractNumId w:val="22"/>
  </w:num>
  <w:num w:numId="12">
    <w:abstractNumId w:val="12"/>
  </w:num>
  <w:num w:numId="13">
    <w:abstractNumId w:val="3"/>
  </w:num>
  <w:num w:numId="14">
    <w:abstractNumId w:val="20"/>
  </w:num>
  <w:num w:numId="15">
    <w:abstractNumId w:val="14"/>
  </w:num>
  <w:num w:numId="16">
    <w:abstractNumId w:val="5"/>
  </w:num>
  <w:num w:numId="17">
    <w:abstractNumId w:val="0"/>
  </w:num>
  <w:num w:numId="18">
    <w:abstractNumId w:val="16"/>
  </w:num>
  <w:num w:numId="19">
    <w:abstractNumId w:val="7"/>
  </w:num>
  <w:num w:numId="20">
    <w:abstractNumId w:val="19"/>
  </w:num>
  <w:num w:numId="21">
    <w:abstractNumId w:val="19"/>
  </w:num>
  <w:num w:numId="22">
    <w:abstractNumId w:val="9"/>
  </w:num>
  <w:num w:numId="23">
    <w:abstractNumId w:val="13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9FE"/>
    <w:rsid w:val="000035A0"/>
    <w:rsid w:val="00005A39"/>
    <w:rsid w:val="00006264"/>
    <w:rsid w:val="0000696A"/>
    <w:rsid w:val="000120AE"/>
    <w:rsid w:val="000129B3"/>
    <w:rsid w:val="0001342A"/>
    <w:rsid w:val="00013EE5"/>
    <w:rsid w:val="00014316"/>
    <w:rsid w:val="00015579"/>
    <w:rsid w:val="00016C82"/>
    <w:rsid w:val="0002022E"/>
    <w:rsid w:val="00020DB8"/>
    <w:rsid w:val="000230AD"/>
    <w:rsid w:val="000263E5"/>
    <w:rsid w:val="00026C83"/>
    <w:rsid w:val="00026E7B"/>
    <w:rsid w:val="00030080"/>
    <w:rsid w:val="000307A2"/>
    <w:rsid w:val="00031457"/>
    <w:rsid w:val="00031887"/>
    <w:rsid w:val="00032FE2"/>
    <w:rsid w:val="00041FE0"/>
    <w:rsid w:val="00043106"/>
    <w:rsid w:val="00043AC7"/>
    <w:rsid w:val="0004562A"/>
    <w:rsid w:val="000479FF"/>
    <w:rsid w:val="0005144E"/>
    <w:rsid w:val="0005146F"/>
    <w:rsid w:val="00051802"/>
    <w:rsid w:val="000525D3"/>
    <w:rsid w:val="000529D9"/>
    <w:rsid w:val="00053FFE"/>
    <w:rsid w:val="00054936"/>
    <w:rsid w:val="00054FA5"/>
    <w:rsid w:val="00056EA5"/>
    <w:rsid w:val="00061526"/>
    <w:rsid w:val="00061731"/>
    <w:rsid w:val="0006259C"/>
    <w:rsid w:val="00065002"/>
    <w:rsid w:val="000653FC"/>
    <w:rsid w:val="000675B0"/>
    <w:rsid w:val="00070603"/>
    <w:rsid w:val="000708CC"/>
    <w:rsid w:val="00071154"/>
    <w:rsid w:val="0007173B"/>
    <w:rsid w:val="00072503"/>
    <w:rsid w:val="000728F2"/>
    <w:rsid w:val="00072D8B"/>
    <w:rsid w:val="000730C1"/>
    <w:rsid w:val="00073839"/>
    <w:rsid w:val="00073E4A"/>
    <w:rsid w:val="00074E49"/>
    <w:rsid w:val="00075664"/>
    <w:rsid w:val="000758F6"/>
    <w:rsid w:val="00075DED"/>
    <w:rsid w:val="00082241"/>
    <w:rsid w:val="00082E0C"/>
    <w:rsid w:val="00083C7F"/>
    <w:rsid w:val="00085B2E"/>
    <w:rsid w:val="00086FCC"/>
    <w:rsid w:val="000879C0"/>
    <w:rsid w:val="00090DCC"/>
    <w:rsid w:val="00091F3B"/>
    <w:rsid w:val="00093227"/>
    <w:rsid w:val="00097B68"/>
    <w:rsid w:val="000A1D28"/>
    <w:rsid w:val="000A3EDF"/>
    <w:rsid w:val="000A4024"/>
    <w:rsid w:val="000B1931"/>
    <w:rsid w:val="000B2AAB"/>
    <w:rsid w:val="000B3E0F"/>
    <w:rsid w:val="000B41C8"/>
    <w:rsid w:val="000B6944"/>
    <w:rsid w:val="000C1A85"/>
    <w:rsid w:val="000C30DE"/>
    <w:rsid w:val="000C4708"/>
    <w:rsid w:val="000C4DEB"/>
    <w:rsid w:val="000C6775"/>
    <w:rsid w:val="000D160E"/>
    <w:rsid w:val="000D3E3B"/>
    <w:rsid w:val="000D5259"/>
    <w:rsid w:val="000D6186"/>
    <w:rsid w:val="000E186B"/>
    <w:rsid w:val="000E1B61"/>
    <w:rsid w:val="000E3954"/>
    <w:rsid w:val="000E43C4"/>
    <w:rsid w:val="000E7140"/>
    <w:rsid w:val="000E7793"/>
    <w:rsid w:val="000F20C7"/>
    <w:rsid w:val="000F294E"/>
    <w:rsid w:val="000F2D59"/>
    <w:rsid w:val="000F5B29"/>
    <w:rsid w:val="000F5D7F"/>
    <w:rsid w:val="00102327"/>
    <w:rsid w:val="00106F8C"/>
    <w:rsid w:val="00107F5C"/>
    <w:rsid w:val="0011078C"/>
    <w:rsid w:val="00111126"/>
    <w:rsid w:val="001128C9"/>
    <w:rsid w:val="001163CB"/>
    <w:rsid w:val="001167DC"/>
    <w:rsid w:val="00117CAB"/>
    <w:rsid w:val="0012090B"/>
    <w:rsid w:val="00124F70"/>
    <w:rsid w:val="00125EFF"/>
    <w:rsid w:val="0012757D"/>
    <w:rsid w:val="00130654"/>
    <w:rsid w:val="00131E18"/>
    <w:rsid w:val="00132961"/>
    <w:rsid w:val="00133441"/>
    <w:rsid w:val="00134268"/>
    <w:rsid w:val="00134CCD"/>
    <w:rsid w:val="001357C6"/>
    <w:rsid w:val="00137942"/>
    <w:rsid w:val="00140C94"/>
    <w:rsid w:val="00141B6F"/>
    <w:rsid w:val="0014300A"/>
    <w:rsid w:val="001462B3"/>
    <w:rsid w:val="0014693C"/>
    <w:rsid w:val="0014708E"/>
    <w:rsid w:val="0015049F"/>
    <w:rsid w:val="00150775"/>
    <w:rsid w:val="00154853"/>
    <w:rsid w:val="00155C33"/>
    <w:rsid w:val="001562D2"/>
    <w:rsid w:val="00165124"/>
    <w:rsid w:val="00165322"/>
    <w:rsid w:val="001673D3"/>
    <w:rsid w:val="00167443"/>
    <w:rsid w:val="00171D25"/>
    <w:rsid w:val="00177F72"/>
    <w:rsid w:val="001839CB"/>
    <w:rsid w:val="00184675"/>
    <w:rsid w:val="0018639C"/>
    <w:rsid w:val="0018709C"/>
    <w:rsid w:val="0019107C"/>
    <w:rsid w:val="00191649"/>
    <w:rsid w:val="0019587E"/>
    <w:rsid w:val="00195EE9"/>
    <w:rsid w:val="001A51B3"/>
    <w:rsid w:val="001A7C82"/>
    <w:rsid w:val="001B02D3"/>
    <w:rsid w:val="001B1DEC"/>
    <w:rsid w:val="001B412A"/>
    <w:rsid w:val="001B42B2"/>
    <w:rsid w:val="001B65FC"/>
    <w:rsid w:val="001C1A8E"/>
    <w:rsid w:val="001C1BA2"/>
    <w:rsid w:val="001C2447"/>
    <w:rsid w:val="001C3D11"/>
    <w:rsid w:val="001C4E8F"/>
    <w:rsid w:val="001C56FD"/>
    <w:rsid w:val="001D1707"/>
    <w:rsid w:val="001D1A6A"/>
    <w:rsid w:val="001D3A82"/>
    <w:rsid w:val="001D3AA4"/>
    <w:rsid w:val="001E0209"/>
    <w:rsid w:val="001E05B5"/>
    <w:rsid w:val="001E0DF4"/>
    <w:rsid w:val="001E1728"/>
    <w:rsid w:val="001E1E1D"/>
    <w:rsid w:val="001E2075"/>
    <w:rsid w:val="001E21EF"/>
    <w:rsid w:val="001E2C39"/>
    <w:rsid w:val="001E782E"/>
    <w:rsid w:val="001F1CDE"/>
    <w:rsid w:val="001F2064"/>
    <w:rsid w:val="00200497"/>
    <w:rsid w:val="00200C0F"/>
    <w:rsid w:val="00201C2D"/>
    <w:rsid w:val="00203588"/>
    <w:rsid w:val="002035B6"/>
    <w:rsid w:val="0020490A"/>
    <w:rsid w:val="00210588"/>
    <w:rsid w:val="0021241A"/>
    <w:rsid w:val="0021306C"/>
    <w:rsid w:val="00213153"/>
    <w:rsid w:val="0021496E"/>
    <w:rsid w:val="00215914"/>
    <w:rsid w:val="00217B0D"/>
    <w:rsid w:val="002222E0"/>
    <w:rsid w:val="00222A45"/>
    <w:rsid w:val="002243C0"/>
    <w:rsid w:val="00224ED3"/>
    <w:rsid w:val="00226517"/>
    <w:rsid w:val="0022795D"/>
    <w:rsid w:val="00230BF4"/>
    <w:rsid w:val="00230D56"/>
    <w:rsid w:val="002312E7"/>
    <w:rsid w:val="00231C57"/>
    <w:rsid w:val="00232EC4"/>
    <w:rsid w:val="002338DC"/>
    <w:rsid w:val="00234DEE"/>
    <w:rsid w:val="0023659A"/>
    <w:rsid w:val="002423D3"/>
    <w:rsid w:val="00242803"/>
    <w:rsid w:val="00243FC7"/>
    <w:rsid w:val="002446C5"/>
    <w:rsid w:val="00244F81"/>
    <w:rsid w:val="0024516F"/>
    <w:rsid w:val="0024684A"/>
    <w:rsid w:val="002471CB"/>
    <w:rsid w:val="002507B3"/>
    <w:rsid w:val="00253B9E"/>
    <w:rsid w:val="00253C2E"/>
    <w:rsid w:val="0025407D"/>
    <w:rsid w:val="00254744"/>
    <w:rsid w:val="0025571C"/>
    <w:rsid w:val="00255CA5"/>
    <w:rsid w:val="0025688F"/>
    <w:rsid w:val="00256B17"/>
    <w:rsid w:val="0026006D"/>
    <w:rsid w:val="002602B1"/>
    <w:rsid w:val="002609F2"/>
    <w:rsid w:val="00262409"/>
    <w:rsid w:val="002625D7"/>
    <w:rsid w:val="00265777"/>
    <w:rsid w:val="00266503"/>
    <w:rsid w:val="00267E9A"/>
    <w:rsid w:val="002703C0"/>
    <w:rsid w:val="00272130"/>
    <w:rsid w:val="0027224F"/>
    <w:rsid w:val="002739C8"/>
    <w:rsid w:val="00273A75"/>
    <w:rsid w:val="00273DB5"/>
    <w:rsid w:val="00274233"/>
    <w:rsid w:val="00275D8D"/>
    <w:rsid w:val="00277F65"/>
    <w:rsid w:val="00280AFA"/>
    <w:rsid w:val="002818C2"/>
    <w:rsid w:val="0028247A"/>
    <w:rsid w:val="002848D9"/>
    <w:rsid w:val="00287CDA"/>
    <w:rsid w:val="0029179A"/>
    <w:rsid w:val="002966A1"/>
    <w:rsid w:val="00296716"/>
    <w:rsid w:val="00297F59"/>
    <w:rsid w:val="002A345C"/>
    <w:rsid w:val="002A4163"/>
    <w:rsid w:val="002A5FFE"/>
    <w:rsid w:val="002A696B"/>
    <w:rsid w:val="002A6B84"/>
    <w:rsid w:val="002A6CEA"/>
    <w:rsid w:val="002B0E8E"/>
    <w:rsid w:val="002B2591"/>
    <w:rsid w:val="002B292A"/>
    <w:rsid w:val="002B2CF2"/>
    <w:rsid w:val="002B3D81"/>
    <w:rsid w:val="002B6802"/>
    <w:rsid w:val="002C353B"/>
    <w:rsid w:val="002C47B6"/>
    <w:rsid w:val="002C47C2"/>
    <w:rsid w:val="002C69A8"/>
    <w:rsid w:val="002C6A41"/>
    <w:rsid w:val="002C6AE6"/>
    <w:rsid w:val="002D0FE5"/>
    <w:rsid w:val="002D1A8A"/>
    <w:rsid w:val="002D1F45"/>
    <w:rsid w:val="002D3D4A"/>
    <w:rsid w:val="002D3FF9"/>
    <w:rsid w:val="002D6BAF"/>
    <w:rsid w:val="002E0A3A"/>
    <w:rsid w:val="002E27B4"/>
    <w:rsid w:val="002E4538"/>
    <w:rsid w:val="002E49DB"/>
    <w:rsid w:val="002E7180"/>
    <w:rsid w:val="002F4034"/>
    <w:rsid w:val="002F6544"/>
    <w:rsid w:val="002F68D0"/>
    <w:rsid w:val="002F7773"/>
    <w:rsid w:val="00300105"/>
    <w:rsid w:val="00303461"/>
    <w:rsid w:val="00303B8C"/>
    <w:rsid w:val="00303CBB"/>
    <w:rsid w:val="003048A6"/>
    <w:rsid w:val="00305405"/>
    <w:rsid w:val="003073F5"/>
    <w:rsid w:val="003125B0"/>
    <w:rsid w:val="00312769"/>
    <w:rsid w:val="00315292"/>
    <w:rsid w:val="00315D77"/>
    <w:rsid w:val="00316AA7"/>
    <w:rsid w:val="0031788D"/>
    <w:rsid w:val="003214B1"/>
    <w:rsid w:val="00323B04"/>
    <w:rsid w:val="00323B7A"/>
    <w:rsid w:val="00326765"/>
    <w:rsid w:val="00326ED7"/>
    <w:rsid w:val="003278A9"/>
    <w:rsid w:val="0033186A"/>
    <w:rsid w:val="00334D07"/>
    <w:rsid w:val="00334D90"/>
    <w:rsid w:val="003350A7"/>
    <w:rsid w:val="00341AA2"/>
    <w:rsid w:val="00341CD7"/>
    <w:rsid w:val="003421A4"/>
    <w:rsid w:val="003542D4"/>
    <w:rsid w:val="0036061B"/>
    <w:rsid w:val="00361730"/>
    <w:rsid w:val="0036350D"/>
    <w:rsid w:val="00365F6D"/>
    <w:rsid w:val="003711A0"/>
    <w:rsid w:val="003717AD"/>
    <w:rsid w:val="00372DAD"/>
    <w:rsid w:val="00373E15"/>
    <w:rsid w:val="003748D1"/>
    <w:rsid w:val="00374F78"/>
    <w:rsid w:val="003752D4"/>
    <w:rsid w:val="00376541"/>
    <w:rsid w:val="00376910"/>
    <w:rsid w:val="00376FFD"/>
    <w:rsid w:val="00377BDB"/>
    <w:rsid w:val="0038328B"/>
    <w:rsid w:val="003834FB"/>
    <w:rsid w:val="00384033"/>
    <w:rsid w:val="00384F65"/>
    <w:rsid w:val="003858A6"/>
    <w:rsid w:val="00387357"/>
    <w:rsid w:val="003902A1"/>
    <w:rsid w:val="00391150"/>
    <w:rsid w:val="00392118"/>
    <w:rsid w:val="003928CD"/>
    <w:rsid w:val="00392ACE"/>
    <w:rsid w:val="00393C5D"/>
    <w:rsid w:val="0039417E"/>
    <w:rsid w:val="003941A1"/>
    <w:rsid w:val="0039577A"/>
    <w:rsid w:val="00396B84"/>
    <w:rsid w:val="003A073B"/>
    <w:rsid w:val="003A1361"/>
    <w:rsid w:val="003A21E5"/>
    <w:rsid w:val="003A5991"/>
    <w:rsid w:val="003A5A28"/>
    <w:rsid w:val="003A7FA3"/>
    <w:rsid w:val="003B2294"/>
    <w:rsid w:val="003B4997"/>
    <w:rsid w:val="003B68F6"/>
    <w:rsid w:val="003C1502"/>
    <w:rsid w:val="003C5487"/>
    <w:rsid w:val="003C5CF4"/>
    <w:rsid w:val="003C6407"/>
    <w:rsid w:val="003C697D"/>
    <w:rsid w:val="003D55F3"/>
    <w:rsid w:val="003D7A94"/>
    <w:rsid w:val="003D7DC9"/>
    <w:rsid w:val="003E1571"/>
    <w:rsid w:val="003E26B4"/>
    <w:rsid w:val="003E28D1"/>
    <w:rsid w:val="003E68F1"/>
    <w:rsid w:val="003E7A83"/>
    <w:rsid w:val="003F2EBA"/>
    <w:rsid w:val="003F35D0"/>
    <w:rsid w:val="003F35FD"/>
    <w:rsid w:val="003F41CD"/>
    <w:rsid w:val="0040151E"/>
    <w:rsid w:val="0040259A"/>
    <w:rsid w:val="004035B2"/>
    <w:rsid w:val="004043EE"/>
    <w:rsid w:val="0040702A"/>
    <w:rsid w:val="00412B87"/>
    <w:rsid w:val="004131EF"/>
    <w:rsid w:val="00413852"/>
    <w:rsid w:val="00414208"/>
    <w:rsid w:val="00417A05"/>
    <w:rsid w:val="00417D0C"/>
    <w:rsid w:val="00420B64"/>
    <w:rsid w:val="0042121B"/>
    <w:rsid w:val="0042248C"/>
    <w:rsid w:val="004240B0"/>
    <w:rsid w:val="0042674F"/>
    <w:rsid w:val="00427182"/>
    <w:rsid w:val="00427F36"/>
    <w:rsid w:val="00432671"/>
    <w:rsid w:val="0043270B"/>
    <w:rsid w:val="0043308E"/>
    <w:rsid w:val="00433184"/>
    <w:rsid w:val="00437735"/>
    <w:rsid w:val="0044322D"/>
    <w:rsid w:val="00443D5A"/>
    <w:rsid w:val="00446514"/>
    <w:rsid w:val="004518AA"/>
    <w:rsid w:val="00456ADF"/>
    <w:rsid w:val="004570F5"/>
    <w:rsid w:val="004608B6"/>
    <w:rsid w:val="00460B69"/>
    <w:rsid w:val="004610BD"/>
    <w:rsid w:val="004617FC"/>
    <w:rsid w:val="00462BA7"/>
    <w:rsid w:val="0046782B"/>
    <w:rsid w:val="00472ADA"/>
    <w:rsid w:val="0047335E"/>
    <w:rsid w:val="00473991"/>
    <w:rsid w:val="00475C3F"/>
    <w:rsid w:val="004769B6"/>
    <w:rsid w:val="0047735B"/>
    <w:rsid w:val="00480613"/>
    <w:rsid w:val="0048070A"/>
    <w:rsid w:val="00480B68"/>
    <w:rsid w:val="00481347"/>
    <w:rsid w:val="0048154E"/>
    <w:rsid w:val="00484189"/>
    <w:rsid w:val="00484FAE"/>
    <w:rsid w:val="00492B3F"/>
    <w:rsid w:val="00492C00"/>
    <w:rsid w:val="004944ED"/>
    <w:rsid w:val="00497D0D"/>
    <w:rsid w:val="004A278B"/>
    <w:rsid w:val="004A279F"/>
    <w:rsid w:val="004A291E"/>
    <w:rsid w:val="004A2C93"/>
    <w:rsid w:val="004A446C"/>
    <w:rsid w:val="004A5E90"/>
    <w:rsid w:val="004A6876"/>
    <w:rsid w:val="004A7425"/>
    <w:rsid w:val="004B3E46"/>
    <w:rsid w:val="004B644E"/>
    <w:rsid w:val="004B6539"/>
    <w:rsid w:val="004C1AAE"/>
    <w:rsid w:val="004D09A4"/>
    <w:rsid w:val="004D1252"/>
    <w:rsid w:val="004D1C41"/>
    <w:rsid w:val="004D1CB8"/>
    <w:rsid w:val="004D3A33"/>
    <w:rsid w:val="004D4931"/>
    <w:rsid w:val="004D4A89"/>
    <w:rsid w:val="004D4D48"/>
    <w:rsid w:val="004D5FD3"/>
    <w:rsid w:val="004D619A"/>
    <w:rsid w:val="004E0292"/>
    <w:rsid w:val="004E1C3E"/>
    <w:rsid w:val="004E484A"/>
    <w:rsid w:val="004E731D"/>
    <w:rsid w:val="004F0607"/>
    <w:rsid w:val="004F34E5"/>
    <w:rsid w:val="004F64A2"/>
    <w:rsid w:val="004F6CF6"/>
    <w:rsid w:val="004F7B29"/>
    <w:rsid w:val="004F7DCE"/>
    <w:rsid w:val="00501667"/>
    <w:rsid w:val="00502D17"/>
    <w:rsid w:val="00503A32"/>
    <w:rsid w:val="0050671F"/>
    <w:rsid w:val="005074B7"/>
    <w:rsid w:val="005108E5"/>
    <w:rsid w:val="00510CFD"/>
    <w:rsid w:val="005111FE"/>
    <w:rsid w:val="00511AF9"/>
    <w:rsid w:val="00512279"/>
    <w:rsid w:val="0051388C"/>
    <w:rsid w:val="005143C9"/>
    <w:rsid w:val="00514CE8"/>
    <w:rsid w:val="00516E6F"/>
    <w:rsid w:val="00516FB6"/>
    <w:rsid w:val="00520319"/>
    <w:rsid w:val="005213F6"/>
    <w:rsid w:val="00521521"/>
    <w:rsid w:val="00522609"/>
    <w:rsid w:val="005247D1"/>
    <w:rsid w:val="005256A4"/>
    <w:rsid w:val="005259AC"/>
    <w:rsid w:val="00525DB3"/>
    <w:rsid w:val="00527EB0"/>
    <w:rsid w:val="00531144"/>
    <w:rsid w:val="00532540"/>
    <w:rsid w:val="00533488"/>
    <w:rsid w:val="005356A7"/>
    <w:rsid w:val="00536F8D"/>
    <w:rsid w:val="00543990"/>
    <w:rsid w:val="0054523D"/>
    <w:rsid w:val="00545BDA"/>
    <w:rsid w:val="00545C3E"/>
    <w:rsid w:val="00545EB5"/>
    <w:rsid w:val="00546CDE"/>
    <w:rsid w:val="0054751E"/>
    <w:rsid w:val="0055313D"/>
    <w:rsid w:val="00554864"/>
    <w:rsid w:val="0055549C"/>
    <w:rsid w:val="00556189"/>
    <w:rsid w:val="00560527"/>
    <w:rsid w:val="00562680"/>
    <w:rsid w:val="005627DD"/>
    <w:rsid w:val="00563470"/>
    <w:rsid w:val="0057045A"/>
    <w:rsid w:val="005704E7"/>
    <w:rsid w:val="00572EB1"/>
    <w:rsid w:val="00575A25"/>
    <w:rsid w:val="00577B0D"/>
    <w:rsid w:val="005812FA"/>
    <w:rsid w:val="005814CC"/>
    <w:rsid w:val="005830CD"/>
    <w:rsid w:val="00583520"/>
    <w:rsid w:val="00583888"/>
    <w:rsid w:val="00593086"/>
    <w:rsid w:val="005935FF"/>
    <w:rsid w:val="00593EDA"/>
    <w:rsid w:val="00594669"/>
    <w:rsid w:val="0059595D"/>
    <w:rsid w:val="0059674E"/>
    <w:rsid w:val="00597450"/>
    <w:rsid w:val="005A4ACC"/>
    <w:rsid w:val="005A6BCB"/>
    <w:rsid w:val="005B2929"/>
    <w:rsid w:val="005B2F4F"/>
    <w:rsid w:val="005B3C46"/>
    <w:rsid w:val="005B42E5"/>
    <w:rsid w:val="005B7AB4"/>
    <w:rsid w:val="005C3F74"/>
    <w:rsid w:val="005C5050"/>
    <w:rsid w:val="005C765F"/>
    <w:rsid w:val="005D0FFC"/>
    <w:rsid w:val="005D1354"/>
    <w:rsid w:val="005D1EEA"/>
    <w:rsid w:val="005D2D9C"/>
    <w:rsid w:val="005D5699"/>
    <w:rsid w:val="005D5E2B"/>
    <w:rsid w:val="005D6B9C"/>
    <w:rsid w:val="005D7429"/>
    <w:rsid w:val="005E09FE"/>
    <w:rsid w:val="005E1800"/>
    <w:rsid w:val="005E264C"/>
    <w:rsid w:val="005E3344"/>
    <w:rsid w:val="005E3F46"/>
    <w:rsid w:val="005E5277"/>
    <w:rsid w:val="005E7785"/>
    <w:rsid w:val="005F14E6"/>
    <w:rsid w:val="005F1BBA"/>
    <w:rsid w:val="005F2117"/>
    <w:rsid w:val="005F30D7"/>
    <w:rsid w:val="005F36B8"/>
    <w:rsid w:val="005F40A0"/>
    <w:rsid w:val="005F6B44"/>
    <w:rsid w:val="005F78D8"/>
    <w:rsid w:val="00604057"/>
    <w:rsid w:val="00604436"/>
    <w:rsid w:val="00604AE7"/>
    <w:rsid w:val="00610212"/>
    <w:rsid w:val="006119AC"/>
    <w:rsid w:val="00612B50"/>
    <w:rsid w:val="00613EA3"/>
    <w:rsid w:val="006140E1"/>
    <w:rsid w:val="00614681"/>
    <w:rsid w:val="00614C85"/>
    <w:rsid w:val="0062026B"/>
    <w:rsid w:val="00621E48"/>
    <w:rsid w:val="006238A5"/>
    <w:rsid w:val="00624309"/>
    <w:rsid w:val="00624623"/>
    <w:rsid w:val="00633134"/>
    <w:rsid w:val="00635E48"/>
    <w:rsid w:val="006362CC"/>
    <w:rsid w:val="00637406"/>
    <w:rsid w:val="00643715"/>
    <w:rsid w:val="00644FBD"/>
    <w:rsid w:val="00645133"/>
    <w:rsid w:val="006452BF"/>
    <w:rsid w:val="00645C47"/>
    <w:rsid w:val="00646E84"/>
    <w:rsid w:val="0065365A"/>
    <w:rsid w:val="00653FC6"/>
    <w:rsid w:val="006559CC"/>
    <w:rsid w:val="00657B22"/>
    <w:rsid w:val="00660B83"/>
    <w:rsid w:val="006616BA"/>
    <w:rsid w:val="00662992"/>
    <w:rsid w:val="00663BB5"/>
    <w:rsid w:val="00664D24"/>
    <w:rsid w:val="00665191"/>
    <w:rsid w:val="006651C4"/>
    <w:rsid w:val="0066681B"/>
    <w:rsid w:val="00667523"/>
    <w:rsid w:val="00671AA2"/>
    <w:rsid w:val="00674B2E"/>
    <w:rsid w:val="00676FD2"/>
    <w:rsid w:val="00683B76"/>
    <w:rsid w:val="00685284"/>
    <w:rsid w:val="00687CEE"/>
    <w:rsid w:val="006909BA"/>
    <w:rsid w:val="00691D44"/>
    <w:rsid w:val="00692784"/>
    <w:rsid w:val="00692836"/>
    <w:rsid w:val="006945C9"/>
    <w:rsid w:val="00694D9C"/>
    <w:rsid w:val="006954F7"/>
    <w:rsid w:val="0069738D"/>
    <w:rsid w:val="00697BB4"/>
    <w:rsid w:val="006A00F0"/>
    <w:rsid w:val="006A0641"/>
    <w:rsid w:val="006A0930"/>
    <w:rsid w:val="006A1136"/>
    <w:rsid w:val="006A22A6"/>
    <w:rsid w:val="006A2555"/>
    <w:rsid w:val="006A30BA"/>
    <w:rsid w:val="006A6E85"/>
    <w:rsid w:val="006A778A"/>
    <w:rsid w:val="006B1593"/>
    <w:rsid w:val="006B4D9D"/>
    <w:rsid w:val="006B668F"/>
    <w:rsid w:val="006C11C7"/>
    <w:rsid w:val="006C51EE"/>
    <w:rsid w:val="006C534D"/>
    <w:rsid w:val="006D0FDE"/>
    <w:rsid w:val="006D1E9F"/>
    <w:rsid w:val="006D2980"/>
    <w:rsid w:val="006D2A61"/>
    <w:rsid w:val="006D42C6"/>
    <w:rsid w:val="006D4FD3"/>
    <w:rsid w:val="006D6A26"/>
    <w:rsid w:val="006D71A0"/>
    <w:rsid w:val="006E0D61"/>
    <w:rsid w:val="006E18C7"/>
    <w:rsid w:val="006E3BFF"/>
    <w:rsid w:val="006E454E"/>
    <w:rsid w:val="006E4A69"/>
    <w:rsid w:val="006E5792"/>
    <w:rsid w:val="006E5A6C"/>
    <w:rsid w:val="006E5D06"/>
    <w:rsid w:val="006E6026"/>
    <w:rsid w:val="006E61CF"/>
    <w:rsid w:val="006E632D"/>
    <w:rsid w:val="006E78B2"/>
    <w:rsid w:val="006F03EC"/>
    <w:rsid w:val="006F06F4"/>
    <w:rsid w:val="006F0AA8"/>
    <w:rsid w:val="006F1619"/>
    <w:rsid w:val="006F3A2A"/>
    <w:rsid w:val="006F63CC"/>
    <w:rsid w:val="006F6427"/>
    <w:rsid w:val="006F7551"/>
    <w:rsid w:val="007015B9"/>
    <w:rsid w:val="00701752"/>
    <w:rsid w:val="00702E5E"/>
    <w:rsid w:val="00704414"/>
    <w:rsid w:val="00704E3C"/>
    <w:rsid w:val="0070507F"/>
    <w:rsid w:val="007050E6"/>
    <w:rsid w:val="00705EEF"/>
    <w:rsid w:val="007128F9"/>
    <w:rsid w:val="00712B36"/>
    <w:rsid w:val="00713B5C"/>
    <w:rsid w:val="00714F37"/>
    <w:rsid w:val="00715C8C"/>
    <w:rsid w:val="0072155D"/>
    <w:rsid w:val="00721EB0"/>
    <w:rsid w:val="00722899"/>
    <w:rsid w:val="00725772"/>
    <w:rsid w:val="00725DCD"/>
    <w:rsid w:val="00727748"/>
    <w:rsid w:val="0073225A"/>
    <w:rsid w:val="00732835"/>
    <w:rsid w:val="007335F5"/>
    <w:rsid w:val="0073390F"/>
    <w:rsid w:val="00733A92"/>
    <w:rsid w:val="007377FD"/>
    <w:rsid w:val="00740830"/>
    <w:rsid w:val="00741381"/>
    <w:rsid w:val="00741961"/>
    <w:rsid w:val="00743E01"/>
    <w:rsid w:val="007510AF"/>
    <w:rsid w:val="007510D1"/>
    <w:rsid w:val="007525C4"/>
    <w:rsid w:val="00754039"/>
    <w:rsid w:val="00755B02"/>
    <w:rsid w:val="007663C6"/>
    <w:rsid w:val="007707BF"/>
    <w:rsid w:val="007708C0"/>
    <w:rsid w:val="00772383"/>
    <w:rsid w:val="0077254B"/>
    <w:rsid w:val="00774CEC"/>
    <w:rsid w:val="00783D6D"/>
    <w:rsid w:val="0078554D"/>
    <w:rsid w:val="007909E4"/>
    <w:rsid w:val="00796C6C"/>
    <w:rsid w:val="00796C9C"/>
    <w:rsid w:val="00797E38"/>
    <w:rsid w:val="007A1066"/>
    <w:rsid w:val="007A1DAC"/>
    <w:rsid w:val="007A2713"/>
    <w:rsid w:val="007A43E4"/>
    <w:rsid w:val="007A4773"/>
    <w:rsid w:val="007A52A3"/>
    <w:rsid w:val="007A56C7"/>
    <w:rsid w:val="007A5A23"/>
    <w:rsid w:val="007B0318"/>
    <w:rsid w:val="007B06E6"/>
    <w:rsid w:val="007B16DA"/>
    <w:rsid w:val="007B1E3A"/>
    <w:rsid w:val="007B292A"/>
    <w:rsid w:val="007B2A10"/>
    <w:rsid w:val="007B5542"/>
    <w:rsid w:val="007B5696"/>
    <w:rsid w:val="007B675B"/>
    <w:rsid w:val="007B6817"/>
    <w:rsid w:val="007B7242"/>
    <w:rsid w:val="007C0B5E"/>
    <w:rsid w:val="007C2432"/>
    <w:rsid w:val="007C2966"/>
    <w:rsid w:val="007C2A3A"/>
    <w:rsid w:val="007C3A1F"/>
    <w:rsid w:val="007C5EBA"/>
    <w:rsid w:val="007D0C37"/>
    <w:rsid w:val="007D2069"/>
    <w:rsid w:val="007D47D9"/>
    <w:rsid w:val="007D6B6C"/>
    <w:rsid w:val="007E10E6"/>
    <w:rsid w:val="007E2C84"/>
    <w:rsid w:val="007E4CED"/>
    <w:rsid w:val="007F15BE"/>
    <w:rsid w:val="007F325A"/>
    <w:rsid w:val="007F479D"/>
    <w:rsid w:val="007F6BD6"/>
    <w:rsid w:val="00800AA8"/>
    <w:rsid w:val="0080121F"/>
    <w:rsid w:val="0080317F"/>
    <w:rsid w:val="008039B9"/>
    <w:rsid w:val="00804B81"/>
    <w:rsid w:val="00810A63"/>
    <w:rsid w:val="00810E9C"/>
    <w:rsid w:val="008139B6"/>
    <w:rsid w:val="008141A1"/>
    <w:rsid w:val="00815B68"/>
    <w:rsid w:val="00815FD1"/>
    <w:rsid w:val="0081643E"/>
    <w:rsid w:val="008168A9"/>
    <w:rsid w:val="00820E4B"/>
    <w:rsid w:val="008217E6"/>
    <w:rsid w:val="00821F88"/>
    <w:rsid w:val="00822FAC"/>
    <w:rsid w:val="0082322C"/>
    <w:rsid w:val="00826005"/>
    <w:rsid w:val="00827DC6"/>
    <w:rsid w:val="00831A97"/>
    <w:rsid w:val="0083311E"/>
    <w:rsid w:val="008347EB"/>
    <w:rsid w:val="00835BD6"/>
    <w:rsid w:val="008401E8"/>
    <w:rsid w:val="00841EC0"/>
    <w:rsid w:val="0084350F"/>
    <w:rsid w:val="00845E9C"/>
    <w:rsid w:val="00846B63"/>
    <w:rsid w:val="00850E08"/>
    <w:rsid w:val="008519BA"/>
    <w:rsid w:val="00852344"/>
    <w:rsid w:val="0085289C"/>
    <w:rsid w:val="00853B69"/>
    <w:rsid w:val="0085512F"/>
    <w:rsid w:val="00855AE2"/>
    <w:rsid w:val="00856997"/>
    <w:rsid w:val="00862189"/>
    <w:rsid w:val="0086535C"/>
    <w:rsid w:val="00865826"/>
    <w:rsid w:val="00865A9A"/>
    <w:rsid w:val="00867F78"/>
    <w:rsid w:val="0087056B"/>
    <w:rsid w:val="0087079A"/>
    <w:rsid w:val="00871AB8"/>
    <w:rsid w:val="00874214"/>
    <w:rsid w:val="00874C97"/>
    <w:rsid w:val="008770EF"/>
    <w:rsid w:val="008818F3"/>
    <w:rsid w:val="00885BA8"/>
    <w:rsid w:val="008862AB"/>
    <w:rsid w:val="00890619"/>
    <w:rsid w:val="00893793"/>
    <w:rsid w:val="00897D1A"/>
    <w:rsid w:val="008A0E19"/>
    <w:rsid w:val="008A14EC"/>
    <w:rsid w:val="008A1582"/>
    <w:rsid w:val="008A31B9"/>
    <w:rsid w:val="008A3ECE"/>
    <w:rsid w:val="008A55D0"/>
    <w:rsid w:val="008A6889"/>
    <w:rsid w:val="008A6B3C"/>
    <w:rsid w:val="008B1E09"/>
    <w:rsid w:val="008B1E9E"/>
    <w:rsid w:val="008B3304"/>
    <w:rsid w:val="008B334D"/>
    <w:rsid w:val="008B46B5"/>
    <w:rsid w:val="008B4947"/>
    <w:rsid w:val="008B5E6C"/>
    <w:rsid w:val="008B7065"/>
    <w:rsid w:val="008C025C"/>
    <w:rsid w:val="008C0910"/>
    <w:rsid w:val="008C10AE"/>
    <w:rsid w:val="008C1CC1"/>
    <w:rsid w:val="008C2AB4"/>
    <w:rsid w:val="008C3C04"/>
    <w:rsid w:val="008C3CCC"/>
    <w:rsid w:val="008C46C3"/>
    <w:rsid w:val="008C6718"/>
    <w:rsid w:val="008C69AC"/>
    <w:rsid w:val="008C7A37"/>
    <w:rsid w:val="008D016B"/>
    <w:rsid w:val="008D1E15"/>
    <w:rsid w:val="008D3222"/>
    <w:rsid w:val="008D49CA"/>
    <w:rsid w:val="008D5766"/>
    <w:rsid w:val="008D6529"/>
    <w:rsid w:val="008E239B"/>
    <w:rsid w:val="008E2666"/>
    <w:rsid w:val="008E2715"/>
    <w:rsid w:val="008E3256"/>
    <w:rsid w:val="008E34E7"/>
    <w:rsid w:val="008E501A"/>
    <w:rsid w:val="008E51FD"/>
    <w:rsid w:val="008E54A9"/>
    <w:rsid w:val="008E7903"/>
    <w:rsid w:val="008F11D7"/>
    <w:rsid w:val="008F3C56"/>
    <w:rsid w:val="008F539F"/>
    <w:rsid w:val="0090079B"/>
    <w:rsid w:val="0090246F"/>
    <w:rsid w:val="00903476"/>
    <w:rsid w:val="00904F31"/>
    <w:rsid w:val="0090596D"/>
    <w:rsid w:val="00907069"/>
    <w:rsid w:val="009076FB"/>
    <w:rsid w:val="009109ED"/>
    <w:rsid w:val="00910C9A"/>
    <w:rsid w:val="009123D0"/>
    <w:rsid w:val="0091339E"/>
    <w:rsid w:val="009140E9"/>
    <w:rsid w:val="00914365"/>
    <w:rsid w:val="00916401"/>
    <w:rsid w:val="009207B4"/>
    <w:rsid w:val="00920B2B"/>
    <w:rsid w:val="00920E09"/>
    <w:rsid w:val="00922214"/>
    <w:rsid w:val="009239E1"/>
    <w:rsid w:val="00925E95"/>
    <w:rsid w:val="00927190"/>
    <w:rsid w:val="009271D9"/>
    <w:rsid w:val="0093024D"/>
    <w:rsid w:val="009308C4"/>
    <w:rsid w:val="00930BFB"/>
    <w:rsid w:val="00933D8C"/>
    <w:rsid w:val="00933DF6"/>
    <w:rsid w:val="00933E68"/>
    <w:rsid w:val="00933F8E"/>
    <w:rsid w:val="0093416C"/>
    <w:rsid w:val="00935342"/>
    <w:rsid w:val="00937430"/>
    <w:rsid w:val="0094143C"/>
    <w:rsid w:val="00943553"/>
    <w:rsid w:val="009438AD"/>
    <w:rsid w:val="00944616"/>
    <w:rsid w:val="00944B3D"/>
    <w:rsid w:val="00945594"/>
    <w:rsid w:val="00946448"/>
    <w:rsid w:val="009471C6"/>
    <w:rsid w:val="00952D18"/>
    <w:rsid w:val="009544E6"/>
    <w:rsid w:val="00955406"/>
    <w:rsid w:val="0095792E"/>
    <w:rsid w:val="00961A07"/>
    <w:rsid w:val="00963BD2"/>
    <w:rsid w:val="00964281"/>
    <w:rsid w:val="009643DD"/>
    <w:rsid w:val="0096510B"/>
    <w:rsid w:val="0096682A"/>
    <w:rsid w:val="009668DB"/>
    <w:rsid w:val="009677A4"/>
    <w:rsid w:val="009678C6"/>
    <w:rsid w:val="009728A5"/>
    <w:rsid w:val="00972E0F"/>
    <w:rsid w:val="009732EC"/>
    <w:rsid w:val="00973D59"/>
    <w:rsid w:val="00974BB8"/>
    <w:rsid w:val="00974D6F"/>
    <w:rsid w:val="00974F95"/>
    <w:rsid w:val="00975831"/>
    <w:rsid w:val="009761EF"/>
    <w:rsid w:val="00980764"/>
    <w:rsid w:val="00980D1B"/>
    <w:rsid w:val="009830CC"/>
    <w:rsid w:val="00984F4E"/>
    <w:rsid w:val="009902CA"/>
    <w:rsid w:val="009946E3"/>
    <w:rsid w:val="009951EF"/>
    <w:rsid w:val="00995D85"/>
    <w:rsid w:val="00996E79"/>
    <w:rsid w:val="009A023F"/>
    <w:rsid w:val="009A1348"/>
    <w:rsid w:val="009A13C7"/>
    <w:rsid w:val="009A2EE9"/>
    <w:rsid w:val="009A4380"/>
    <w:rsid w:val="009A5ABB"/>
    <w:rsid w:val="009B0984"/>
    <w:rsid w:val="009B0A4C"/>
    <w:rsid w:val="009B3EC3"/>
    <w:rsid w:val="009B4901"/>
    <w:rsid w:val="009B52A1"/>
    <w:rsid w:val="009B638A"/>
    <w:rsid w:val="009B699A"/>
    <w:rsid w:val="009B6E60"/>
    <w:rsid w:val="009C0A82"/>
    <w:rsid w:val="009C12F7"/>
    <w:rsid w:val="009C1B86"/>
    <w:rsid w:val="009C36D7"/>
    <w:rsid w:val="009C6CCD"/>
    <w:rsid w:val="009C6F1E"/>
    <w:rsid w:val="009C70FC"/>
    <w:rsid w:val="009D0131"/>
    <w:rsid w:val="009D1C19"/>
    <w:rsid w:val="009D272B"/>
    <w:rsid w:val="009D39C2"/>
    <w:rsid w:val="009D4A37"/>
    <w:rsid w:val="009D7576"/>
    <w:rsid w:val="009E00CD"/>
    <w:rsid w:val="009E0CF8"/>
    <w:rsid w:val="009E12F3"/>
    <w:rsid w:val="009E2500"/>
    <w:rsid w:val="009E2D5F"/>
    <w:rsid w:val="009E3613"/>
    <w:rsid w:val="009E4370"/>
    <w:rsid w:val="009E561F"/>
    <w:rsid w:val="009E65C5"/>
    <w:rsid w:val="009E7764"/>
    <w:rsid w:val="009F001C"/>
    <w:rsid w:val="009F01E4"/>
    <w:rsid w:val="009F1D28"/>
    <w:rsid w:val="009F4DF0"/>
    <w:rsid w:val="009F5776"/>
    <w:rsid w:val="009F5800"/>
    <w:rsid w:val="009F5909"/>
    <w:rsid w:val="009F7675"/>
    <w:rsid w:val="00A00CE6"/>
    <w:rsid w:val="00A02491"/>
    <w:rsid w:val="00A027AC"/>
    <w:rsid w:val="00A05811"/>
    <w:rsid w:val="00A1026E"/>
    <w:rsid w:val="00A10D37"/>
    <w:rsid w:val="00A10DB3"/>
    <w:rsid w:val="00A11810"/>
    <w:rsid w:val="00A12411"/>
    <w:rsid w:val="00A13204"/>
    <w:rsid w:val="00A156AF"/>
    <w:rsid w:val="00A178E3"/>
    <w:rsid w:val="00A17F7D"/>
    <w:rsid w:val="00A20848"/>
    <w:rsid w:val="00A21D22"/>
    <w:rsid w:val="00A22608"/>
    <w:rsid w:val="00A24524"/>
    <w:rsid w:val="00A26EA3"/>
    <w:rsid w:val="00A276AB"/>
    <w:rsid w:val="00A3041C"/>
    <w:rsid w:val="00A3237E"/>
    <w:rsid w:val="00A33B56"/>
    <w:rsid w:val="00A34128"/>
    <w:rsid w:val="00A35979"/>
    <w:rsid w:val="00A417CF"/>
    <w:rsid w:val="00A42FE7"/>
    <w:rsid w:val="00A4567F"/>
    <w:rsid w:val="00A45C50"/>
    <w:rsid w:val="00A46ED0"/>
    <w:rsid w:val="00A507F4"/>
    <w:rsid w:val="00A51ABC"/>
    <w:rsid w:val="00A53DD3"/>
    <w:rsid w:val="00A558BC"/>
    <w:rsid w:val="00A55FB1"/>
    <w:rsid w:val="00A5638D"/>
    <w:rsid w:val="00A600FD"/>
    <w:rsid w:val="00A64D98"/>
    <w:rsid w:val="00A65914"/>
    <w:rsid w:val="00A660B4"/>
    <w:rsid w:val="00A662F6"/>
    <w:rsid w:val="00A6648E"/>
    <w:rsid w:val="00A66627"/>
    <w:rsid w:val="00A6670E"/>
    <w:rsid w:val="00A70EBF"/>
    <w:rsid w:val="00A711C8"/>
    <w:rsid w:val="00A71A83"/>
    <w:rsid w:val="00A77F6C"/>
    <w:rsid w:val="00A819B4"/>
    <w:rsid w:val="00A82304"/>
    <w:rsid w:val="00A82D83"/>
    <w:rsid w:val="00A85FEC"/>
    <w:rsid w:val="00A86EEB"/>
    <w:rsid w:val="00A8722D"/>
    <w:rsid w:val="00A90957"/>
    <w:rsid w:val="00A90DB2"/>
    <w:rsid w:val="00A91F62"/>
    <w:rsid w:val="00A9506A"/>
    <w:rsid w:val="00AA049F"/>
    <w:rsid w:val="00AA15F5"/>
    <w:rsid w:val="00AA22FD"/>
    <w:rsid w:val="00AA2354"/>
    <w:rsid w:val="00AA2BB6"/>
    <w:rsid w:val="00AA5082"/>
    <w:rsid w:val="00AA521D"/>
    <w:rsid w:val="00AA7390"/>
    <w:rsid w:val="00AB1498"/>
    <w:rsid w:val="00AB5411"/>
    <w:rsid w:val="00AC04CB"/>
    <w:rsid w:val="00AC0CCD"/>
    <w:rsid w:val="00AC2029"/>
    <w:rsid w:val="00AC3F39"/>
    <w:rsid w:val="00AC5BA4"/>
    <w:rsid w:val="00AD0706"/>
    <w:rsid w:val="00AD0F5C"/>
    <w:rsid w:val="00AD1EC6"/>
    <w:rsid w:val="00AD20A9"/>
    <w:rsid w:val="00AD27C4"/>
    <w:rsid w:val="00AD4C51"/>
    <w:rsid w:val="00AD52AB"/>
    <w:rsid w:val="00AD5C56"/>
    <w:rsid w:val="00AD651B"/>
    <w:rsid w:val="00AD6D24"/>
    <w:rsid w:val="00AD7287"/>
    <w:rsid w:val="00AD7FB9"/>
    <w:rsid w:val="00AE01C4"/>
    <w:rsid w:val="00AE05D9"/>
    <w:rsid w:val="00AE240B"/>
    <w:rsid w:val="00AE45D2"/>
    <w:rsid w:val="00AE49FB"/>
    <w:rsid w:val="00AF0199"/>
    <w:rsid w:val="00AF2462"/>
    <w:rsid w:val="00AF28FB"/>
    <w:rsid w:val="00AF40BB"/>
    <w:rsid w:val="00AF4E1C"/>
    <w:rsid w:val="00AF4E90"/>
    <w:rsid w:val="00AF6A17"/>
    <w:rsid w:val="00AF7427"/>
    <w:rsid w:val="00AF75D3"/>
    <w:rsid w:val="00B0202D"/>
    <w:rsid w:val="00B02943"/>
    <w:rsid w:val="00B02A30"/>
    <w:rsid w:val="00B05F23"/>
    <w:rsid w:val="00B05F97"/>
    <w:rsid w:val="00B06589"/>
    <w:rsid w:val="00B108FC"/>
    <w:rsid w:val="00B114D7"/>
    <w:rsid w:val="00B14043"/>
    <w:rsid w:val="00B140B8"/>
    <w:rsid w:val="00B147A8"/>
    <w:rsid w:val="00B155BC"/>
    <w:rsid w:val="00B15D28"/>
    <w:rsid w:val="00B16F27"/>
    <w:rsid w:val="00B208ED"/>
    <w:rsid w:val="00B20DC1"/>
    <w:rsid w:val="00B21EE7"/>
    <w:rsid w:val="00B22A3F"/>
    <w:rsid w:val="00B22F47"/>
    <w:rsid w:val="00B24B50"/>
    <w:rsid w:val="00B25A8A"/>
    <w:rsid w:val="00B263CD"/>
    <w:rsid w:val="00B26911"/>
    <w:rsid w:val="00B27AEB"/>
    <w:rsid w:val="00B307A8"/>
    <w:rsid w:val="00B3110E"/>
    <w:rsid w:val="00B31249"/>
    <w:rsid w:val="00B312C1"/>
    <w:rsid w:val="00B33D87"/>
    <w:rsid w:val="00B344D4"/>
    <w:rsid w:val="00B356C7"/>
    <w:rsid w:val="00B40043"/>
    <w:rsid w:val="00B4080C"/>
    <w:rsid w:val="00B41D15"/>
    <w:rsid w:val="00B42690"/>
    <w:rsid w:val="00B4277B"/>
    <w:rsid w:val="00B470EE"/>
    <w:rsid w:val="00B474E1"/>
    <w:rsid w:val="00B47A83"/>
    <w:rsid w:val="00B50058"/>
    <w:rsid w:val="00B50452"/>
    <w:rsid w:val="00B505DD"/>
    <w:rsid w:val="00B51ADE"/>
    <w:rsid w:val="00B53313"/>
    <w:rsid w:val="00B5355F"/>
    <w:rsid w:val="00B54E25"/>
    <w:rsid w:val="00B553FA"/>
    <w:rsid w:val="00B55813"/>
    <w:rsid w:val="00B60523"/>
    <w:rsid w:val="00B619C4"/>
    <w:rsid w:val="00B61AD7"/>
    <w:rsid w:val="00B62E2C"/>
    <w:rsid w:val="00B63F33"/>
    <w:rsid w:val="00B66299"/>
    <w:rsid w:val="00B66EF6"/>
    <w:rsid w:val="00B67BEE"/>
    <w:rsid w:val="00B67E35"/>
    <w:rsid w:val="00B7106F"/>
    <w:rsid w:val="00B74AAB"/>
    <w:rsid w:val="00B75033"/>
    <w:rsid w:val="00B750DD"/>
    <w:rsid w:val="00B77109"/>
    <w:rsid w:val="00B808D9"/>
    <w:rsid w:val="00B812B0"/>
    <w:rsid w:val="00B815C5"/>
    <w:rsid w:val="00B81F82"/>
    <w:rsid w:val="00B82D64"/>
    <w:rsid w:val="00B84F33"/>
    <w:rsid w:val="00B87832"/>
    <w:rsid w:val="00B918E4"/>
    <w:rsid w:val="00B9376C"/>
    <w:rsid w:val="00B950C6"/>
    <w:rsid w:val="00BA1379"/>
    <w:rsid w:val="00BA20B0"/>
    <w:rsid w:val="00BA44E8"/>
    <w:rsid w:val="00BA44F1"/>
    <w:rsid w:val="00BA5769"/>
    <w:rsid w:val="00BA5966"/>
    <w:rsid w:val="00BA6C50"/>
    <w:rsid w:val="00BA778E"/>
    <w:rsid w:val="00BA7AEE"/>
    <w:rsid w:val="00BA7C55"/>
    <w:rsid w:val="00BB4A64"/>
    <w:rsid w:val="00BB6816"/>
    <w:rsid w:val="00BB7C46"/>
    <w:rsid w:val="00BC0A72"/>
    <w:rsid w:val="00BC2E52"/>
    <w:rsid w:val="00BC3013"/>
    <w:rsid w:val="00BC3F62"/>
    <w:rsid w:val="00BC4FFA"/>
    <w:rsid w:val="00BC5F2C"/>
    <w:rsid w:val="00BC5F49"/>
    <w:rsid w:val="00BC6C3A"/>
    <w:rsid w:val="00BC7D2B"/>
    <w:rsid w:val="00BC7FC9"/>
    <w:rsid w:val="00BD37B0"/>
    <w:rsid w:val="00BD39EE"/>
    <w:rsid w:val="00BD4071"/>
    <w:rsid w:val="00BD4D3E"/>
    <w:rsid w:val="00BD559B"/>
    <w:rsid w:val="00BD6A3E"/>
    <w:rsid w:val="00BD6CFB"/>
    <w:rsid w:val="00BD7037"/>
    <w:rsid w:val="00BE02EB"/>
    <w:rsid w:val="00BE0B2E"/>
    <w:rsid w:val="00BE3921"/>
    <w:rsid w:val="00BE3A54"/>
    <w:rsid w:val="00BE4780"/>
    <w:rsid w:val="00BE7A6C"/>
    <w:rsid w:val="00BE7D3D"/>
    <w:rsid w:val="00BF3367"/>
    <w:rsid w:val="00BF7607"/>
    <w:rsid w:val="00C0042D"/>
    <w:rsid w:val="00C0112A"/>
    <w:rsid w:val="00C0324E"/>
    <w:rsid w:val="00C04432"/>
    <w:rsid w:val="00C05486"/>
    <w:rsid w:val="00C055D6"/>
    <w:rsid w:val="00C07C48"/>
    <w:rsid w:val="00C13717"/>
    <w:rsid w:val="00C15B14"/>
    <w:rsid w:val="00C162E1"/>
    <w:rsid w:val="00C163AA"/>
    <w:rsid w:val="00C2074C"/>
    <w:rsid w:val="00C2123D"/>
    <w:rsid w:val="00C21CBA"/>
    <w:rsid w:val="00C240CF"/>
    <w:rsid w:val="00C246B3"/>
    <w:rsid w:val="00C250C1"/>
    <w:rsid w:val="00C25376"/>
    <w:rsid w:val="00C2633C"/>
    <w:rsid w:val="00C30BA6"/>
    <w:rsid w:val="00C31E5F"/>
    <w:rsid w:val="00C32938"/>
    <w:rsid w:val="00C33118"/>
    <w:rsid w:val="00C40795"/>
    <w:rsid w:val="00C412A6"/>
    <w:rsid w:val="00C47B75"/>
    <w:rsid w:val="00C5000D"/>
    <w:rsid w:val="00C52B1C"/>
    <w:rsid w:val="00C53743"/>
    <w:rsid w:val="00C53B3E"/>
    <w:rsid w:val="00C54231"/>
    <w:rsid w:val="00C54287"/>
    <w:rsid w:val="00C54F3B"/>
    <w:rsid w:val="00C574AC"/>
    <w:rsid w:val="00C60CB2"/>
    <w:rsid w:val="00C62672"/>
    <w:rsid w:val="00C6352C"/>
    <w:rsid w:val="00C63B62"/>
    <w:rsid w:val="00C64575"/>
    <w:rsid w:val="00C665A1"/>
    <w:rsid w:val="00C677F3"/>
    <w:rsid w:val="00C704CD"/>
    <w:rsid w:val="00C711E5"/>
    <w:rsid w:val="00C715C1"/>
    <w:rsid w:val="00C76FA6"/>
    <w:rsid w:val="00C76FBD"/>
    <w:rsid w:val="00C80D55"/>
    <w:rsid w:val="00C855D4"/>
    <w:rsid w:val="00C874DC"/>
    <w:rsid w:val="00C876B2"/>
    <w:rsid w:val="00C90DEE"/>
    <w:rsid w:val="00C9110D"/>
    <w:rsid w:val="00C91853"/>
    <w:rsid w:val="00C91F73"/>
    <w:rsid w:val="00C94774"/>
    <w:rsid w:val="00C94CE1"/>
    <w:rsid w:val="00C94DF1"/>
    <w:rsid w:val="00C96CF1"/>
    <w:rsid w:val="00C971F1"/>
    <w:rsid w:val="00C97A63"/>
    <w:rsid w:val="00C97CA1"/>
    <w:rsid w:val="00CA0098"/>
    <w:rsid w:val="00CA1004"/>
    <w:rsid w:val="00CA31C0"/>
    <w:rsid w:val="00CB0DA2"/>
    <w:rsid w:val="00CB14A3"/>
    <w:rsid w:val="00CB2989"/>
    <w:rsid w:val="00CB2AB1"/>
    <w:rsid w:val="00CB31CD"/>
    <w:rsid w:val="00CB5062"/>
    <w:rsid w:val="00CB506D"/>
    <w:rsid w:val="00CB52BC"/>
    <w:rsid w:val="00CB69B9"/>
    <w:rsid w:val="00CC0563"/>
    <w:rsid w:val="00CC0592"/>
    <w:rsid w:val="00CC0F79"/>
    <w:rsid w:val="00CC1838"/>
    <w:rsid w:val="00CC326D"/>
    <w:rsid w:val="00CC3523"/>
    <w:rsid w:val="00CC4F40"/>
    <w:rsid w:val="00CC50FD"/>
    <w:rsid w:val="00CC73E6"/>
    <w:rsid w:val="00CC750A"/>
    <w:rsid w:val="00CD1499"/>
    <w:rsid w:val="00CD224D"/>
    <w:rsid w:val="00CD240B"/>
    <w:rsid w:val="00CD361B"/>
    <w:rsid w:val="00CD591B"/>
    <w:rsid w:val="00CD60BA"/>
    <w:rsid w:val="00CD618F"/>
    <w:rsid w:val="00CD7BA1"/>
    <w:rsid w:val="00CE3123"/>
    <w:rsid w:val="00CE342A"/>
    <w:rsid w:val="00CE353D"/>
    <w:rsid w:val="00CE37E9"/>
    <w:rsid w:val="00CE41F9"/>
    <w:rsid w:val="00CE5010"/>
    <w:rsid w:val="00CE6C63"/>
    <w:rsid w:val="00CE6DED"/>
    <w:rsid w:val="00CF1181"/>
    <w:rsid w:val="00CF3B82"/>
    <w:rsid w:val="00D010B4"/>
    <w:rsid w:val="00D01623"/>
    <w:rsid w:val="00D024C3"/>
    <w:rsid w:val="00D02E9A"/>
    <w:rsid w:val="00D04B4F"/>
    <w:rsid w:val="00D04BD5"/>
    <w:rsid w:val="00D04E24"/>
    <w:rsid w:val="00D05152"/>
    <w:rsid w:val="00D10031"/>
    <w:rsid w:val="00D106A1"/>
    <w:rsid w:val="00D11248"/>
    <w:rsid w:val="00D12143"/>
    <w:rsid w:val="00D1248B"/>
    <w:rsid w:val="00D12950"/>
    <w:rsid w:val="00D13E03"/>
    <w:rsid w:val="00D14F3A"/>
    <w:rsid w:val="00D16B3A"/>
    <w:rsid w:val="00D1715C"/>
    <w:rsid w:val="00D21706"/>
    <w:rsid w:val="00D21E2C"/>
    <w:rsid w:val="00D22692"/>
    <w:rsid w:val="00D22819"/>
    <w:rsid w:val="00D230FB"/>
    <w:rsid w:val="00D233B1"/>
    <w:rsid w:val="00D242B7"/>
    <w:rsid w:val="00D26068"/>
    <w:rsid w:val="00D3026F"/>
    <w:rsid w:val="00D34045"/>
    <w:rsid w:val="00D34110"/>
    <w:rsid w:val="00D34D03"/>
    <w:rsid w:val="00D35044"/>
    <w:rsid w:val="00D373C1"/>
    <w:rsid w:val="00D3751C"/>
    <w:rsid w:val="00D37CB7"/>
    <w:rsid w:val="00D41762"/>
    <w:rsid w:val="00D41A66"/>
    <w:rsid w:val="00D41BEA"/>
    <w:rsid w:val="00D424C8"/>
    <w:rsid w:val="00D51522"/>
    <w:rsid w:val="00D51AF4"/>
    <w:rsid w:val="00D51F70"/>
    <w:rsid w:val="00D53D2F"/>
    <w:rsid w:val="00D54931"/>
    <w:rsid w:val="00D60415"/>
    <w:rsid w:val="00D620EC"/>
    <w:rsid w:val="00D62973"/>
    <w:rsid w:val="00D634AC"/>
    <w:rsid w:val="00D63E24"/>
    <w:rsid w:val="00D65122"/>
    <w:rsid w:val="00D660F4"/>
    <w:rsid w:val="00D667A5"/>
    <w:rsid w:val="00D6713E"/>
    <w:rsid w:val="00D70323"/>
    <w:rsid w:val="00D72CFE"/>
    <w:rsid w:val="00D773CC"/>
    <w:rsid w:val="00D77869"/>
    <w:rsid w:val="00D80AD8"/>
    <w:rsid w:val="00D8539B"/>
    <w:rsid w:val="00D86760"/>
    <w:rsid w:val="00D87885"/>
    <w:rsid w:val="00D87909"/>
    <w:rsid w:val="00D903BE"/>
    <w:rsid w:val="00D91468"/>
    <w:rsid w:val="00D9205C"/>
    <w:rsid w:val="00D94811"/>
    <w:rsid w:val="00D94EFC"/>
    <w:rsid w:val="00D95E5B"/>
    <w:rsid w:val="00D97DEC"/>
    <w:rsid w:val="00DA027C"/>
    <w:rsid w:val="00DA0D09"/>
    <w:rsid w:val="00DA3AE2"/>
    <w:rsid w:val="00DA59AA"/>
    <w:rsid w:val="00DB19C1"/>
    <w:rsid w:val="00DB1FB3"/>
    <w:rsid w:val="00DB2E8B"/>
    <w:rsid w:val="00DB352B"/>
    <w:rsid w:val="00DB3D62"/>
    <w:rsid w:val="00DB4F0A"/>
    <w:rsid w:val="00DB58BF"/>
    <w:rsid w:val="00DB708C"/>
    <w:rsid w:val="00DC2FD2"/>
    <w:rsid w:val="00DC3357"/>
    <w:rsid w:val="00DC4BBE"/>
    <w:rsid w:val="00DC4EFF"/>
    <w:rsid w:val="00DC5038"/>
    <w:rsid w:val="00DC5593"/>
    <w:rsid w:val="00DD0712"/>
    <w:rsid w:val="00DD0716"/>
    <w:rsid w:val="00DD10D7"/>
    <w:rsid w:val="00DD1E21"/>
    <w:rsid w:val="00DD2E3E"/>
    <w:rsid w:val="00DD7691"/>
    <w:rsid w:val="00DD779D"/>
    <w:rsid w:val="00DE1913"/>
    <w:rsid w:val="00DE322D"/>
    <w:rsid w:val="00DE5F36"/>
    <w:rsid w:val="00DE70CC"/>
    <w:rsid w:val="00DF03B7"/>
    <w:rsid w:val="00DF1F78"/>
    <w:rsid w:val="00DF2638"/>
    <w:rsid w:val="00DF282E"/>
    <w:rsid w:val="00DF312D"/>
    <w:rsid w:val="00DF38AA"/>
    <w:rsid w:val="00DF3FF8"/>
    <w:rsid w:val="00DF4916"/>
    <w:rsid w:val="00DF49A6"/>
    <w:rsid w:val="00DF6B3A"/>
    <w:rsid w:val="00DF6B67"/>
    <w:rsid w:val="00DF7418"/>
    <w:rsid w:val="00DF7BC0"/>
    <w:rsid w:val="00DF7DEA"/>
    <w:rsid w:val="00E001F3"/>
    <w:rsid w:val="00E00245"/>
    <w:rsid w:val="00E016B9"/>
    <w:rsid w:val="00E02EAF"/>
    <w:rsid w:val="00E02EB0"/>
    <w:rsid w:val="00E02EF3"/>
    <w:rsid w:val="00E04D72"/>
    <w:rsid w:val="00E05493"/>
    <w:rsid w:val="00E0612B"/>
    <w:rsid w:val="00E0748C"/>
    <w:rsid w:val="00E07F75"/>
    <w:rsid w:val="00E106CB"/>
    <w:rsid w:val="00E119C3"/>
    <w:rsid w:val="00E13F3C"/>
    <w:rsid w:val="00E13F62"/>
    <w:rsid w:val="00E14D82"/>
    <w:rsid w:val="00E22B67"/>
    <w:rsid w:val="00E24156"/>
    <w:rsid w:val="00E25074"/>
    <w:rsid w:val="00E26313"/>
    <w:rsid w:val="00E2727F"/>
    <w:rsid w:val="00E32265"/>
    <w:rsid w:val="00E32C9B"/>
    <w:rsid w:val="00E362FC"/>
    <w:rsid w:val="00E36377"/>
    <w:rsid w:val="00E363C2"/>
    <w:rsid w:val="00E4050C"/>
    <w:rsid w:val="00E426A1"/>
    <w:rsid w:val="00E43285"/>
    <w:rsid w:val="00E45AA9"/>
    <w:rsid w:val="00E4795E"/>
    <w:rsid w:val="00E479B6"/>
    <w:rsid w:val="00E47F14"/>
    <w:rsid w:val="00E50EBF"/>
    <w:rsid w:val="00E50F14"/>
    <w:rsid w:val="00E51D29"/>
    <w:rsid w:val="00E51DB2"/>
    <w:rsid w:val="00E52D72"/>
    <w:rsid w:val="00E61B03"/>
    <w:rsid w:val="00E6332E"/>
    <w:rsid w:val="00E6460D"/>
    <w:rsid w:val="00E64734"/>
    <w:rsid w:val="00E720D2"/>
    <w:rsid w:val="00E7232D"/>
    <w:rsid w:val="00E72423"/>
    <w:rsid w:val="00E753B8"/>
    <w:rsid w:val="00E809A3"/>
    <w:rsid w:val="00E859A9"/>
    <w:rsid w:val="00E8728B"/>
    <w:rsid w:val="00E872ED"/>
    <w:rsid w:val="00E87D9A"/>
    <w:rsid w:val="00E90B08"/>
    <w:rsid w:val="00E919EC"/>
    <w:rsid w:val="00E951FB"/>
    <w:rsid w:val="00E95B37"/>
    <w:rsid w:val="00E9637D"/>
    <w:rsid w:val="00EA14AF"/>
    <w:rsid w:val="00EA24A4"/>
    <w:rsid w:val="00EA3D26"/>
    <w:rsid w:val="00EA4C12"/>
    <w:rsid w:val="00EA5D29"/>
    <w:rsid w:val="00EA6825"/>
    <w:rsid w:val="00EB1086"/>
    <w:rsid w:val="00EB1D90"/>
    <w:rsid w:val="00EB1F19"/>
    <w:rsid w:val="00EB20F7"/>
    <w:rsid w:val="00EB25FC"/>
    <w:rsid w:val="00EB28D5"/>
    <w:rsid w:val="00EB444A"/>
    <w:rsid w:val="00EB46B8"/>
    <w:rsid w:val="00EB6667"/>
    <w:rsid w:val="00EB6876"/>
    <w:rsid w:val="00EB6D01"/>
    <w:rsid w:val="00EB6D31"/>
    <w:rsid w:val="00EB7C48"/>
    <w:rsid w:val="00EC0594"/>
    <w:rsid w:val="00EC0B10"/>
    <w:rsid w:val="00EC14A0"/>
    <w:rsid w:val="00EC2E5D"/>
    <w:rsid w:val="00EC3362"/>
    <w:rsid w:val="00EC5825"/>
    <w:rsid w:val="00EC7FC8"/>
    <w:rsid w:val="00ED2FD5"/>
    <w:rsid w:val="00ED60AB"/>
    <w:rsid w:val="00ED6758"/>
    <w:rsid w:val="00ED7A99"/>
    <w:rsid w:val="00EE3450"/>
    <w:rsid w:val="00EE42A2"/>
    <w:rsid w:val="00EE459B"/>
    <w:rsid w:val="00EE7DF5"/>
    <w:rsid w:val="00EF01C4"/>
    <w:rsid w:val="00EF0E36"/>
    <w:rsid w:val="00EF141D"/>
    <w:rsid w:val="00EF2709"/>
    <w:rsid w:val="00EF2AD8"/>
    <w:rsid w:val="00EF2EEB"/>
    <w:rsid w:val="00EF352D"/>
    <w:rsid w:val="00EF4F08"/>
    <w:rsid w:val="00EF5A52"/>
    <w:rsid w:val="00EF7B02"/>
    <w:rsid w:val="00F002C5"/>
    <w:rsid w:val="00F01E60"/>
    <w:rsid w:val="00F032F1"/>
    <w:rsid w:val="00F0331B"/>
    <w:rsid w:val="00F03601"/>
    <w:rsid w:val="00F041C0"/>
    <w:rsid w:val="00F05996"/>
    <w:rsid w:val="00F0725A"/>
    <w:rsid w:val="00F073FD"/>
    <w:rsid w:val="00F07D31"/>
    <w:rsid w:val="00F101A5"/>
    <w:rsid w:val="00F11740"/>
    <w:rsid w:val="00F117A2"/>
    <w:rsid w:val="00F140B8"/>
    <w:rsid w:val="00F149AB"/>
    <w:rsid w:val="00F15C4E"/>
    <w:rsid w:val="00F205D3"/>
    <w:rsid w:val="00F20AAF"/>
    <w:rsid w:val="00F214BD"/>
    <w:rsid w:val="00F21680"/>
    <w:rsid w:val="00F23771"/>
    <w:rsid w:val="00F24F0F"/>
    <w:rsid w:val="00F275CC"/>
    <w:rsid w:val="00F30C33"/>
    <w:rsid w:val="00F313BE"/>
    <w:rsid w:val="00F31655"/>
    <w:rsid w:val="00F31BF7"/>
    <w:rsid w:val="00F365B5"/>
    <w:rsid w:val="00F37497"/>
    <w:rsid w:val="00F405E2"/>
    <w:rsid w:val="00F40711"/>
    <w:rsid w:val="00F4123E"/>
    <w:rsid w:val="00F4141D"/>
    <w:rsid w:val="00F417F8"/>
    <w:rsid w:val="00F42165"/>
    <w:rsid w:val="00F42F28"/>
    <w:rsid w:val="00F4406E"/>
    <w:rsid w:val="00F44761"/>
    <w:rsid w:val="00F46146"/>
    <w:rsid w:val="00F52318"/>
    <w:rsid w:val="00F54D8A"/>
    <w:rsid w:val="00F55F38"/>
    <w:rsid w:val="00F576D0"/>
    <w:rsid w:val="00F57CC6"/>
    <w:rsid w:val="00F60026"/>
    <w:rsid w:val="00F609D9"/>
    <w:rsid w:val="00F60E48"/>
    <w:rsid w:val="00F627EC"/>
    <w:rsid w:val="00F64206"/>
    <w:rsid w:val="00F6538B"/>
    <w:rsid w:val="00F6633B"/>
    <w:rsid w:val="00F6668F"/>
    <w:rsid w:val="00F67E78"/>
    <w:rsid w:val="00F70510"/>
    <w:rsid w:val="00F70691"/>
    <w:rsid w:val="00F71949"/>
    <w:rsid w:val="00F7353B"/>
    <w:rsid w:val="00F73A68"/>
    <w:rsid w:val="00F75D0F"/>
    <w:rsid w:val="00F76A45"/>
    <w:rsid w:val="00F76D1B"/>
    <w:rsid w:val="00F7757D"/>
    <w:rsid w:val="00F80F02"/>
    <w:rsid w:val="00F84B04"/>
    <w:rsid w:val="00F84E86"/>
    <w:rsid w:val="00F8577E"/>
    <w:rsid w:val="00F8755D"/>
    <w:rsid w:val="00F90616"/>
    <w:rsid w:val="00F9171D"/>
    <w:rsid w:val="00F95DA6"/>
    <w:rsid w:val="00F96012"/>
    <w:rsid w:val="00F96887"/>
    <w:rsid w:val="00FA12FA"/>
    <w:rsid w:val="00FA3B93"/>
    <w:rsid w:val="00FA4AF4"/>
    <w:rsid w:val="00FA5080"/>
    <w:rsid w:val="00FB0254"/>
    <w:rsid w:val="00FB031B"/>
    <w:rsid w:val="00FB3A70"/>
    <w:rsid w:val="00FB70F6"/>
    <w:rsid w:val="00FC0273"/>
    <w:rsid w:val="00FC0825"/>
    <w:rsid w:val="00FC0DC2"/>
    <w:rsid w:val="00FC2276"/>
    <w:rsid w:val="00FC2947"/>
    <w:rsid w:val="00FC5165"/>
    <w:rsid w:val="00FC5AC0"/>
    <w:rsid w:val="00FC6227"/>
    <w:rsid w:val="00FC68F4"/>
    <w:rsid w:val="00FC6A79"/>
    <w:rsid w:val="00FD1057"/>
    <w:rsid w:val="00FD1063"/>
    <w:rsid w:val="00FD1558"/>
    <w:rsid w:val="00FD19B5"/>
    <w:rsid w:val="00FD2A0F"/>
    <w:rsid w:val="00FD4840"/>
    <w:rsid w:val="00FD5076"/>
    <w:rsid w:val="00FE1380"/>
    <w:rsid w:val="00FE20B0"/>
    <w:rsid w:val="00FE2E53"/>
    <w:rsid w:val="00FE3033"/>
    <w:rsid w:val="00FE4668"/>
    <w:rsid w:val="00FE5FCB"/>
    <w:rsid w:val="00FF0677"/>
    <w:rsid w:val="00FF0FF3"/>
    <w:rsid w:val="00FF20AB"/>
    <w:rsid w:val="00FF245B"/>
    <w:rsid w:val="00FF42C0"/>
    <w:rsid w:val="00FF58E9"/>
    <w:rsid w:val="00FF75B5"/>
    <w:rsid w:val="00FF76FB"/>
    <w:rsid w:val="27F9BA0F"/>
    <w:rsid w:val="7B82F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411706"/>
  <w15:chartTrackingRefBased/>
  <w15:docId w15:val="{0A2E2D4C-97E0-4E39-8D10-BED911DB1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Franklin gothic book 11pt"/>
    <w:rsid w:val="000728F2"/>
    <w:rPr>
      <w:rFonts w:ascii="Arial" w:eastAsia="Times New Roman" w:hAnsi="Arial" w:cs="Times New Roman"/>
      <w:sz w:val="20"/>
      <w:szCs w:val="20"/>
    </w:rPr>
  </w:style>
  <w:style w:type="paragraph" w:styleId="Heading3">
    <w:name w:val="heading 3"/>
    <w:basedOn w:val="Normal"/>
    <w:link w:val="Heading3Char"/>
    <w:uiPriority w:val="9"/>
    <w:qFormat/>
    <w:rsid w:val="005E09FE"/>
    <w:pPr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  <w:lang w:val="en-US"/>
    </w:rPr>
  </w:style>
  <w:style w:type="paragraph" w:styleId="Heading4">
    <w:name w:val="heading 4"/>
    <w:basedOn w:val="Normal"/>
    <w:link w:val="Heading4Char"/>
    <w:uiPriority w:val="9"/>
    <w:qFormat/>
    <w:rsid w:val="005E09FE"/>
    <w:pPr>
      <w:spacing w:before="100" w:beforeAutospacing="1" w:after="100" w:afterAutospacing="1"/>
      <w:outlineLvl w:val="3"/>
    </w:pPr>
    <w:rPr>
      <w:rFonts w:ascii="Times New Roman" w:hAnsi="Times New Roman"/>
      <w:b/>
      <w:bCs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2AD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2AD8"/>
    <w:rPr>
      <w:rFonts w:ascii="Arial" w:eastAsia="Times New Roman" w:hAnsi="Arial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F2AD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2AD8"/>
    <w:rPr>
      <w:rFonts w:ascii="Arial" w:eastAsia="Times New Roman" w:hAnsi="Arial" w:cs="Times New Roman"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EF2AD8"/>
  </w:style>
  <w:style w:type="character" w:styleId="Hyperlink">
    <w:name w:val="Hyperlink"/>
    <w:rsid w:val="00EF2AD8"/>
    <w:rPr>
      <w:color w:val="0000FF"/>
      <w:u w:val="single"/>
    </w:rPr>
  </w:style>
  <w:style w:type="paragraph" w:styleId="NoSpacing">
    <w:name w:val="No Spacing"/>
    <w:uiPriority w:val="1"/>
    <w:rsid w:val="00EF01C4"/>
    <w:rPr>
      <w:rFonts w:ascii="Arial" w:eastAsia="Times New Roman" w:hAnsi="Arial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EF01C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6FCC"/>
    <w:pPr>
      <w:spacing w:after="0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6FCC"/>
    <w:rPr>
      <w:rFonts w:ascii="Times New Roman" w:eastAsia="Times New Roman" w:hAnsi="Times New Roman" w:cs="Times New Roman"/>
      <w:sz w:val="18"/>
      <w:szCs w:val="18"/>
    </w:rPr>
  </w:style>
  <w:style w:type="character" w:customStyle="1" w:styleId="user-generated">
    <w:name w:val="user-generated"/>
    <w:basedOn w:val="DefaultParagraphFont"/>
    <w:rsid w:val="005E09FE"/>
  </w:style>
  <w:style w:type="character" w:customStyle="1" w:styleId="Heading3Char">
    <w:name w:val="Heading 3 Char"/>
    <w:basedOn w:val="DefaultParagraphFont"/>
    <w:link w:val="Heading3"/>
    <w:uiPriority w:val="9"/>
    <w:rsid w:val="005E09FE"/>
    <w:rPr>
      <w:rFonts w:ascii="Times New Roman" w:eastAsia="Times New Roman" w:hAnsi="Times New Roman" w:cs="Times New Roman"/>
      <w:b/>
      <w:bCs/>
      <w:sz w:val="27"/>
      <w:szCs w:val="27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5E09FE"/>
    <w:rPr>
      <w:rFonts w:ascii="Times New Roman" w:eastAsia="Times New Roman" w:hAnsi="Times New Roman" w:cs="Times New Roman"/>
      <w:b/>
      <w:bCs/>
      <w:lang w:val="en-US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5E09FE"/>
    <w:pPr>
      <w:pBdr>
        <w:bottom w:val="single" w:sz="6" w:space="1" w:color="auto"/>
      </w:pBdr>
      <w:spacing w:after="0"/>
      <w:jc w:val="center"/>
    </w:pPr>
    <w:rPr>
      <w:rFonts w:cs="Arial"/>
      <w:vanish/>
      <w:sz w:val="16"/>
      <w:szCs w:val="16"/>
      <w:lang w:val="en-US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5E09FE"/>
    <w:rPr>
      <w:rFonts w:ascii="Arial" w:eastAsia="Times New Roman" w:hAnsi="Arial" w:cs="Arial"/>
      <w:vanish/>
      <w:sz w:val="16"/>
      <w:szCs w:val="16"/>
      <w:lang w:val="en-US"/>
    </w:rPr>
  </w:style>
  <w:style w:type="character" w:customStyle="1" w:styleId="question-number">
    <w:name w:val="question-number"/>
    <w:basedOn w:val="DefaultParagraphFont"/>
    <w:rsid w:val="005E09FE"/>
  </w:style>
  <w:style w:type="character" w:customStyle="1" w:styleId="question-dot">
    <w:name w:val="question-dot"/>
    <w:basedOn w:val="DefaultParagraphFont"/>
    <w:rsid w:val="005E09FE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5E09FE"/>
    <w:pPr>
      <w:pBdr>
        <w:top w:val="single" w:sz="6" w:space="1" w:color="auto"/>
      </w:pBdr>
      <w:spacing w:after="0"/>
      <w:jc w:val="center"/>
    </w:pPr>
    <w:rPr>
      <w:rFonts w:cs="Arial"/>
      <w:vanish/>
      <w:sz w:val="16"/>
      <w:szCs w:val="16"/>
      <w:lang w:val="en-US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5E09FE"/>
    <w:rPr>
      <w:rFonts w:ascii="Arial" w:eastAsia="Times New Roman" w:hAnsi="Arial" w:cs="Arial"/>
      <w:vanish/>
      <w:sz w:val="16"/>
      <w:szCs w:val="16"/>
      <w:lang w:val="en-US"/>
    </w:rPr>
  </w:style>
  <w:style w:type="character" w:customStyle="1" w:styleId="UnresolvedMention1">
    <w:name w:val="Unresolved Mention1"/>
    <w:basedOn w:val="DefaultParagraphFont"/>
    <w:uiPriority w:val="99"/>
    <w:rsid w:val="0075403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963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9637D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rsid w:val="00E9637D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63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637D"/>
    <w:rPr>
      <w:rFonts w:ascii="Arial" w:eastAsia="Times New Roman" w:hAnsi="Arial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C21CBA"/>
    <w:pPr>
      <w:spacing w:before="100" w:beforeAutospacing="1" w:after="100" w:afterAutospacing="1" w:line="240" w:lineRule="auto"/>
    </w:pPr>
    <w:rPr>
      <w:rFonts w:ascii="Calibri" w:eastAsiaTheme="minorHAnsi" w:hAnsi="Calibri" w:cs="Calibri"/>
      <w:sz w:val="22"/>
      <w:szCs w:val="22"/>
    </w:rPr>
  </w:style>
  <w:style w:type="paragraph" w:customStyle="1" w:styleId="s6">
    <w:name w:val="s6"/>
    <w:basedOn w:val="Normal"/>
    <w:uiPriority w:val="99"/>
    <w:semiHidden/>
    <w:rsid w:val="00C21CBA"/>
    <w:pPr>
      <w:spacing w:before="100" w:beforeAutospacing="1" w:after="100" w:afterAutospacing="1" w:line="240" w:lineRule="auto"/>
    </w:pPr>
    <w:rPr>
      <w:rFonts w:ascii="Calibri" w:eastAsiaTheme="minorHAnsi" w:hAnsi="Calibri" w:cs="Calibri"/>
      <w:sz w:val="22"/>
      <w:szCs w:val="22"/>
    </w:rPr>
  </w:style>
  <w:style w:type="paragraph" w:customStyle="1" w:styleId="s10">
    <w:name w:val="s10"/>
    <w:basedOn w:val="Normal"/>
    <w:uiPriority w:val="99"/>
    <w:semiHidden/>
    <w:rsid w:val="00C21CBA"/>
    <w:pPr>
      <w:spacing w:before="100" w:beforeAutospacing="1" w:after="100" w:afterAutospacing="1" w:line="240" w:lineRule="auto"/>
    </w:pPr>
    <w:rPr>
      <w:rFonts w:ascii="Calibri" w:eastAsiaTheme="minorHAnsi" w:hAnsi="Calibri" w:cs="Calibri"/>
      <w:sz w:val="22"/>
      <w:szCs w:val="22"/>
    </w:rPr>
  </w:style>
  <w:style w:type="character" w:customStyle="1" w:styleId="bumpedfont20">
    <w:name w:val="bumpedfont20"/>
    <w:basedOn w:val="DefaultParagraphFont"/>
    <w:rsid w:val="00C21CBA"/>
  </w:style>
  <w:style w:type="character" w:customStyle="1" w:styleId="s7">
    <w:name w:val="s7"/>
    <w:basedOn w:val="DefaultParagraphFont"/>
    <w:rsid w:val="00C21CBA"/>
  </w:style>
  <w:style w:type="character" w:customStyle="1" w:styleId="bumpedfont15">
    <w:name w:val="bumpedfont15"/>
    <w:basedOn w:val="DefaultParagraphFont"/>
    <w:rsid w:val="00C21CBA"/>
  </w:style>
  <w:style w:type="character" w:customStyle="1" w:styleId="apple-converted-space">
    <w:name w:val="apple-converted-space"/>
    <w:basedOn w:val="DefaultParagraphFont"/>
    <w:rsid w:val="00FD5076"/>
  </w:style>
  <w:style w:type="paragraph" w:styleId="FootnoteText">
    <w:name w:val="footnote text"/>
    <w:basedOn w:val="Normal"/>
    <w:link w:val="FootnoteTextChar"/>
    <w:uiPriority w:val="99"/>
    <w:unhideWhenUsed/>
    <w:qFormat/>
    <w:rsid w:val="00FD5076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D50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qFormat/>
    <w:rsid w:val="00FD5076"/>
    <w:rPr>
      <w:rFonts w:ascii="Franklin Gothic Book" w:hAnsi="Franklin Gothic Book" w:hint="default"/>
      <w:vertAlign w:val="superscript"/>
    </w:rPr>
  </w:style>
  <w:style w:type="paragraph" w:styleId="Revision">
    <w:name w:val="Revision"/>
    <w:hidden/>
    <w:uiPriority w:val="99"/>
    <w:semiHidden/>
    <w:rsid w:val="007A2713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7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0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7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404771">
              <w:marLeft w:val="-24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9747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6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540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716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7377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488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7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4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47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66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69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6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44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598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39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641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174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917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486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518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8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0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59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550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98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915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2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(null)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shuttleworth\AppData\Local\Microsoft\Windows\INetCache\Content.Outlook\PW2OJQH2\ACTU_letterhead_media-release_july20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D426CE52134E4FBE7E3D26F857FDBB" ma:contentTypeVersion="11" ma:contentTypeDescription="Create a new document." ma:contentTypeScope="" ma:versionID="8b5611c2a47986ea23d5107275f1493b">
  <xsd:schema xmlns:xsd="http://www.w3.org/2001/XMLSchema" xmlns:xs="http://www.w3.org/2001/XMLSchema" xmlns:p="http://schemas.microsoft.com/office/2006/metadata/properties" xmlns:ns3="f63d9763-e339-436c-9e65-fcffd1456064" xmlns:ns4="afb3032c-5f1a-4b93-95e2-ed19b62f2f93" targetNamespace="http://schemas.microsoft.com/office/2006/metadata/properties" ma:root="true" ma:fieldsID="fbb37ca082903153e2c4573508e7057c" ns3:_="" ns4:_="">
    <xsd:import namespace="f63d9763-e339-436c-9e65-fcffd1456064"/>
    <xsd:import namespace="afb3032c-5f1a-4b93-95e2-ed19b62f2f9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3d9763-e339-436c-9e65-fcffd14560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b3032c-5f1a-4b93-95e2-ed19b62f2f9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0A00B1C-8C3D-40C0-BDB7-99157279D35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6AD8059-B986-4822-B855-602F622DC4E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4016F84-0C74-46A9-9A0B-38EAC643D87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9FBAA4A-5633-4DE2-A40C-91EFF73BC4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3d9763-e339-436c-9e65-fcffd1456064"/>
    <ds:schemaRef ds:uri="afb3032c-5f1a-4b93-95e2-ed19b62f2f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ACTU_letterhead_media-release_july2019</Template>
  <TotalTime>1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Shuttleworth</dc:creator>
  <cp:keywords/>
  <dc:description/>
  <cp:lastModifiedBy>Peter Green</cp:lastModifiedBy>
  <cp:revision>2</cp:revision>
  <cp:lastPrinted>2022-04-14T01:51:00Z</cp:lastPrinted>
  <dcterms:created xsi:type="dcterms:W3CDTF">2022-04-28T22:35:00Z</dcterms:created>
  <dcterms:modified xsi:type="dcterms:W3CDTF">2022-04-28T22:35:00Z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0x010100EFD426CE52134E4FBE7E3D26F857FDBB</vt:lpwstr>
  </property>
</Properties>
</file>